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1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172"/>
        <w:gridCol w:w="1134"/>
        <w:gridCol w:w="524"/>
        <w:gridCol w:w="787"/>
        <w:gridCol w:w="92"/>
        <w:gridCol w:w="7"/>
        <w:gridCol w:w="88"/>
        <w:gridCol w:w="1174"/>
        <w:gridCol w:w="587"/>
        <w:gridCol w:w="143"/>
        <w:gridCol w:w="918"/>
        <w:gridCol w:w="75"/>
        <w:gridCol w:w="29"/>
        <w:gridCol w:w="890"/>
        <w:gridCol w:w="107"/>
        <w:gridCol w:w="159"/>
        <w:gridCol w:w="1299"/>
        <w:gridCol w:w="90"/>
        <w:gridCol w:w="132"/>
        <w:gridCol w:w="1443"/>
        <w:gridCol w:w="41"/>
      </w:tblGrid>
      <w:tr w:rsidR="00E44893" w:rsidRPr="001478EE" w:rsidTr="00773F29">
        <w:trPr>
          <w:gridAfter w:val="1"/>
          <w:wAfter w:w="41" w:type="dxa"/>
          <w:trHeight w:hRule="exact" w:val="283"/>
          <w:jc w:val="center"/>
        </w:trPr>
        <w:tc>
          <w:tcPr>
            <w:tcW w:w="3804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893" w:rsidRPr="00F1599F" w:rsidRDefault="00E44893" w:rsidP="00F1599F">
            <w:pPr>
              <w:rPr>
                <w:rStyle w:val="nfase"/>
                <w:rFonts w:ascii="Calibri Light" w:hAnsi="Calibri Light"/>
                <w:b/>
                <w:i w:val="0"/>
                <w:sz w:val="20"/>
                <w:szCs w:val="20"/>
                <w:lang w:val="pt-PT"/>
              </w:rPr>
            </w:pPr>
            <w:r w:rsidRPr="00F1599F">
              <w:rPr>
                <w:rStyle w:val="nfase"/>
                <w:rFonts w:ascii="Calibri Light" w:hAnsi="Calibri Light"/>
                <w:b/>
                <w:i w:val="0"/>
                <w:sz w:val="20"/>
                <w:szCs w:val="20"/>
                <w:lang w:val="pt-PT"/>
              </w:rPr>
              <w:t xml:space="preserve">Nº de </w:t>
            </w:r>
            <w:r w:rsidR="00F1599F" w:rsidRPr="00F1599F">
              <w:rPr>
                <w:rStyle w:val="nfase"/>
                <w:rFonts w:ascii="Calibri Light" w:hAnsi="Calibri Light"/>
                <w:b/>
                <w:i w:val="0"/>
                <w:sz w:val="20"/>
                <w:szCs w:val="20"/>
                <w:lang w:val="pt-PT"/>
              </w:rPr>
              <w:t>Processo</w:t>
            </w:r>
            <w:r w:rsidRPr="00F1599F">
              <w:rPr>
                <w:rStyle w:val="nfase"/>
                <w:rFonts w:ascii="Calibri Light" w:hAnsi="Calibri Light"/>
                <w:b/>
                <w:i w:val="0"/>
                <w:sz w:val="20"/>
                <w:szCs w:val="20"/>
                <w:lang w:val="pt-PT"/>
              </w:rPr>
              <w:t>:</w:t>
            </w:r>
          </w:p>
        </w:tc>
        <w:tc>
          <w:tcPr>
            <w:tcW w:w="392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893" w:rsidRPr="00F1599F" w:rsidRDefault="00E44893" w:rsidP="00E44893">
            <w:pPr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F1599F">
              <w:rPr>
                <w:rFonts w:ascii="Calibri Light" w:hAnsi="Calibri Light"/>
                <w:b/>
                <w:sz w:val="20"/>
                <w:szCs w:val="20"/>
                <w:lang w:val="pt-PT"/>
              </w:rPr>
              <w:t>Data</w:t>
            </w:r>
            <w:r w:rsidR="00F1599F" w:rsidRPr="00F1599F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de Inscrição</w:t>
            </w:r>
            <w:r w:rsidRPr="00F1599F">
              <w:rPr>
                <w:rFonts w:ascii="Calibri Light" w:hAnsi="Calibri Light"/>
                <w:b/>
                <w:sz w:val="20"/>
                <w:szCs w:val="20"/>
                <w:lang w:val="pt-PT"/>
              </w:rPr>
              <w:t>:</w:t>
            </w:r>
          </w:p>
        </w:tc>
        <w:tc>
          <w:tcPr>
            <w:tcW w:w="31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4893" w:rsidRPr="00F1599F" w:rsidRDefault="00C07A11" w:rsidP="00E44893">
            <w:pPr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Mensalidade:</w:t>
            </w:r>
          </w:p>
        </w:tc>
      </w:tr>
      <w:tr w:rsidR="00493B08" w:rsidRPr="00455F48" w:rsidTr="00773F29">
        <w:trPr>
          <w:gridAfter w:val="1"/>
          <w:wAfter w:w="41" w:type="dxa"/>
          <w:trHeight w:hRule="exact" w:val="510"/>
          <w:jc w:val="center"/>
        </w:trPr>
        <w:tc>
          <w:tcPr>
            <w:tcW w:w="10850" w:type="dxa"/>
            <w:gridSpan w:val="20"/>
            <w:shd w:val="clear" w:color="auto" w:fill="auto"/>
            <w:vAlign w:val="bottom"/>
          </w:tcPr>
          <w:p w:rsidR="00493B08" w:rsidRPr="001478EE" w:rsidRDefault="00F1599F" w:rsidP="005A706E">
            <w:pPr>
              <w:pStyle w:val="Cabealho1"/>
              <w:rPr>
                <w:rFonts w:ascii="Calibri Light" w:hAnsi="Calibri Light"/>
                <w:sz w:val="28"/>
                <w:szCs w:val="28"/>
                <w:lang w:val="pt-PT"/>
              </w:rPr>
            </w:pPr>
            <w:r>
              <w:rPr>
                <w:rFonts w:ascii="Calibri Light" w:hAnsi="Calibri Light"/>
                <w:sz w:val="28"/>
                <w:szCs w:val="28"/>
                <w:lang w:val="pt-PT"/>
              </w:rPr>
              <w:t>ficha de inscrição</w:t>
            </w:r>
            <w:r w:rsidR="00C07A11">
              <w:rPr>
                <w:rFonts w:ascii="Calibri Light" w:hAnsi="Calibri Light"/>
                <w:sz w:val="28"/>
                <w:szCs w:val="28"/>
                <w:lang w:val="pt-PT"/>
              </w:rPr>
              <w:t xml:space="preserve"> – ano lectivo 20</w:t>
            </w:r>
            <w:r w:rsidR="005A706E">
              <w:rPr>
                <w:rFonts w:ascii="Calibri Light" w:hAnsi="Calibri Light"/>
                <w:sz w:val="28"/>
                <w:szCs w:val="28"/>
                <w:lang w:val="pt-PT"/>
              </w:rPr>
              <w:t>20</w:t>
            </w:r>
            <w:r w:rsidR="00C07A11">
              <w:rPr>
                <w:rFonts w:ascii="Calibri Light" w:hAnsi="Calibri Light"/>
                <w:sz w:val="28"/>
                <w:szCs w:val="28"/>
                <w:lang w:val="pt-PT"/>
              </w:rPr>
              <w:t>/20</w:t>
            </w:r>
            <w:r w:rsidR="000A2240">
              <w:rPr>
                <w:rFonts w:ascii="Calibri Light" w:hAnsi="Calibri Light"/>
                <w:sz w:val="28"/>
                <w:szCs w:val="28"/>
                <w:lang w:val="pt-PT"/>
              </w:rPr>
              <w:t>2</w:t>
            </w:r>
            <w:r w:rsidR="005A706E">
              <w:rPr>
                <w:rFonts w:ascii="Calibri Light" w:hAnsi="Calibri Light"/>
                <w:sz w:val="28"/>
                <w:szCs w:val="28"/>
                <w:lang w:val="pt-PT"/>
              </w:rPr>
              <w:t>1</w:t>
            </w:r>
          </w:p>
        </w:tc>
      </w:tr>
      <w:tr w:rsidR="00B71689" w:rsidRPr="00455F48" w:rsidTr="00773F29">
        <w:trPr>
          <w:gridAfter w:val="1"/>
          <w:wAfter w:w="41" w:type="dxa"/>
          <w:trHeight w:val="113"/>
          <w:jc w:val="center"/>
        </w:trPr>
        <w:tc>
          <w:tcPr>
            <w:tcW w:w="2830" w:type="dxa"/>
            <w:gridSpan w:val="3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B71689" w:rsidRPr="001478EE" w:rsidRDefault="00B71689" w:rsidP="00D4155E">
            <w:pPr>
              <w:pStyle w:val="Cabealho2"/>
              <w:rPr>
                <w:rFonts w:ascii="Calibri Light" w:hAnsi="Calibri Light"/>
                <w:b w:val="0"/>
                <w:lang w:val="pt-PT"/>
              </w:rPr>
            </w:pPr>
          </w:p>
        </w:tc>
        <w:tc>
          <w:tcPr>
            <w:tcW w:w="8020" w:type="dxa"/>
            <w:gridSpan w:val="17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B71689" w:rsidRPr="001478EE" w:rsidRDefault="00B71689" w:rsidP="00770DB7">
            <w:pPr>
              <w:pStyle w:val="Text"/>
              <w:rPr>
                <w:rFonts w:ascii="Calibri Light" w:hAnsi="Calibri Light"/>
                <w:lang w:val="pt-PT"/>
              </w:rPr>
            </w:pPr>
          </w:p>
        </w:tc>
      </w:tr>
      <w:tr w:rsidR="00E05A20" w:rsidRPr="00455F48" w:rsidTr="00773F29">
        <w:trPr>
          <w:gridAfter w:val="1"/>
          <w:wAfter w:w="41" w:type="dxa"/>
          <w:trHeight w:val="397"/>
          <w:jc w:val="center"/>
        </w:trPr>
        <w:tc>
          <w:tcPr>
            <w:tcW w:w="2830" w:type="dxa"/>
            <w:gridSpan w:val="3"/>
            <w:vMerge w:val="restart"/>
            <w:shd w:val="clear" w:color="auto" w:fill="auto"/>
            <w:vAlign w:val="center"/>
          </w:tcPr>
          <w:p w:rsidR="00E05A20" w:rsidRPr="00F1599F" w:rsidRDefault="00E05A20" w:rsidP="00F1599F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t xml:space="preserve">Como teve conhecimento do </w:t>
            </w:r>
            <w:r w:rsidR="00F1599F" w:rsidRPr="00F1599F">
              <w:rPr>
                <w:rFonts w:ascii="Calibri Light" w:hAnsi="Calibri Light"/>
                <w:sz w:val="20"/>
                <w:szCs w:val="20"/>
                <w:lang w:val="pt-PT"/>
              </w:rPr>
              <w:t>Jardim-de-Infância “</w:t>
            </w:r>
            <w:proofErr w:type="spellStart"/>
            <w:r w:rsidR="00F1599F" w:rsidRPr="00F1599F">
              <w:rPr>
                <w:rFonts w:ascii="Calibri Light" w:hAnsi="Calibri Light"/>
                <w:sz w:val="20"/>
                <w:szCs w:val="20"/>
                <w:lang w:val="pt-PT"/>
              </w:rPr>
              <w:t>Unidinhos</w:t>
            </w:r>
            <w:proofErr w:type="spellEnd"/>
            <w:r w:rsidR="00F1599F" w:rsidRPr="00F1599F">
              <w:rPr>
                <w:rFonts w:ascii="Calibri Light" w:hAnsi="Calibri Light"/>
                <w:sz w:val="20"/>
                <w:szCs w:val="20"/>
                <w:lang w:val="pt-PT"/>
              </w:rPr>
              <w:t>”</w:t>
            </w:r>
          </w:p>
        </w:tc>
        <w:tc>
          <w:tcPr>
            <w:tcW w:w="8020" w:type="dxa"/>
            <w:gridSpan w:val="17"/>
            <w:shd w:val="clear" w:color="auto" w:fill="auto"/>
            <w:vAlign w:val="center"/>
          </w:tcPr>
          <w:p w:rsidR="00E05A20" w:rsidRPr="00F1599F" w:rsidRDefault="00E05A20" w:rsidP="00C76B48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t xml:space="preserve"> Publicidade   </w:t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t xml:space="preserve"> Referido por familiares ou amigos   </w:t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t xml:space="preserve"> Pesquisa na Internet   </w:t>
            </w:r>
          </w:p>
        </w:tc>
      </w:tr>
      <w:tr w:rsidR="00E05A20" w:rsidRPr="001478EE" w:rsidTr="00773F29">
        <w:trPr>
          <w:gridAfter w:val="1"/>
          <w:wAfter w:w="41" w:type="dxa"/>
          <w:trHeight w:val="397"/>
          <w:jc w:val="center"/>
        </w:trPr>
        <w:tc>
          <w:tcPr>
            <w:tcW w:w="2830" w:type="dxa"/>
            <w:gridSpan w:val="3"/>
            <w:vMerge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E05A20" w:rsidRPr="00F1599F" w:rsidRDefault="00E05A20" w:rsidP="00D4155E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  <w:tc>
          <w:tcPr>
            <w:tcW w:w="8020" w:type="dxa"/>
            <w:gridSpan w:val="17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E05A20" w:rsidRPr="00F1599F" w:rsidRDefault="00E05A20" w:rsidP="00770DB7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F1599F">
              <w:rPr>
                <w:rFonts w:ascii="Calibri Light" w:hAnsi="Calibri Light"/>
                <w:sz w:val="20"/>
                <w:szCs w:val="20"/>
                <w:lang w:val="pt-PT"/>
              </w:rPr>
              <w:t xml:space="preserve"> Outro. Qual? ___________________________________________</w:t>
            </w:r>
          </w:p>
        </w:tc>
      </w:tr>
      <w:tr w:rsidR="00770DB7" w:rsidRPr="001478EE" w:rsidTr="00773F29">
        <w:trPr>
          <w:gridAfter w:val="1"/>
          <w:wAfter w:w="41" w:type="dxa"/>
          <w:trHeight w:val="288"/>
          <w:jc w:val="center"/>
        </w:trPr>
        <w:tc>
          <w:tcPr>
            <w:tcW w:w="10850" w:type="dxa"/>
            <w:gridSpan w:val="2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770DB7" w:rsidRPr="0011013A" w:rsidRDefault="00F1599F" w:rsidP="004734AB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IDENTIFICAÇÃO DA CRIANÇA</w:t>
            </w:r>
          </w:p>
        </w:tc>
      </w:tr>
      <w:tr w:rsidR="00F1599F" w:rsidRPr="001478EE" w:rsidTr="00773F29">
        <w:trPr>
          <w:gridAfter w:val="1"/>
          <w:wAfter w:w="41" w:type="dxa"/>
          <w:trHeight w:val="397"/>
          <w:jc w:val="center"/>
        </w:trPr>
        <w:tc>
          <w:tcPr>
            <w:tcW w:w="283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1599F" w:rsidRPr="0011013A" w:rsidRDefault="00F1599F" w:rsidP="000F5168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11013A">
              <w:rPr>
                <w:rStyle w:val="Cabealho2Carcter"/>
                <w:rFonts w:ascii="Calibri Light" w:hAnsi="Calibri Light"/>
                <w:sz w:val="20"/>
                <w:szCs w:val="20"/>
                <w:lang w:val="pt-PT"/>
              </w:rPr>
              <w:t>Nome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>:</w:t>
            </w:r>
          </w:p>
        </w:tc>
        <w:tc>
          <w:tcPr>
            <w:tcW w:w="4790" w:type="dxa"/>
            <w:gridSpan w:val="11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1599F" w:rsidRPr="0011013A" w:rsidRDefault="00F1599F" w:rsidP="000F5168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  <w:tc>
          <w:tcPr>
            <w:tcW w:w="3230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1599F" w:rsidRPr="0011013A" w:rsidRDefault="00F1599F" w:rsidP="00F1599F">
            <w:pPr>
              <w:pStyle w:val="Text"/>
              <w:jc w:val="righ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M    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F</w:t>
            </w:r>
          </w:p>
        </w:tc>
      </w:tr>
      <w:tr w:rsidR="00B71689" w:rsidRPr="00455F48" w:rsidTr="00773F29">
        <w:trPr>
          <w:gridAfter w:val="1"/>
          <w:wAfter w:w="41" w:type="dxa"/>
          <w:trHeight w:val="288"/>
          <w:jc w:val="center"/>
        </w:trPr>
        <w:tc>
          <w:tcPr>
            <w:tcW w:w="361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B71689" w:rsidRPr="0011013A" w:rsidRDefault="00F1599F" w:rsidP="0068599D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>Data de Nascimento</w:t>
            </w:r>
            <w:r w:rsidR="00B71689" w:rsidRPr="0011013A">
              <w:rPr>
                <w:rFonts w:ascii="Calibri Light" w:hAnsi="Calibri Light"/>
                <w:sz w:val="20"/>
                <w:szCs w:val="20"/>
                <w:lang w:val="pt-PT"/>
              </w:rPr>
              <w:t>:</w:t>
            </w:r>
          </w:p>
        </w:tc>
        <w:tc>
          <w:tcPr>
            <w:tcW w:w="2091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71689" w:rsidRPr="0011013A" w:rsidRDefault="00B71689" w:rsidP="004734AB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  <w:tc>
          <w:tcPr>
            <w:tcW w:w="5142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71689" w:rsidRPr="0011013A" w:rsidRDefault="00F1599F" w:rsidP="00B3680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Idade:</w:t>
            </w:r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          nº do cartão de cidadão /Residência</w:t>
            </w:r>
          </w:p>
        </w:tc>
      </w:tr>
      <w:tr w:rsidR="00F1599F" w:rsidRPr="00455F48" w:rsidTr="00773F29">
        <w:trPr>
          <w:gridAfter w:val="1"/>
          <w:wAfter w:w="41" w:type="dxa"/>
          <w:trHeight w:val="288"/>
          <w:jc w:val="center"/>
        </w:trPr>
        <w:tc>
          <w:tcPr>
            <w:tcW w:w="361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1599F" w:rsidRPr="0011013A" w:rsidRDefault="00302447" w:rsidP="00302447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NISS (N.º </w:t>
            </w:r>
            <w:r w:rsidR="00F1599F" w:rsidRPr="0011013A">
              <w:rPr>
                <w:rFonts w:ascii="Calibri Light" w:hAnsi="Calibri Light"/>
                <w:sz w:val="20"/>
                <w:szCs w:val="20"/>
                <w:lang w:val="pt-PT"/>
              </w:rPr>
              <w:t>Beneficiário da Seg. Social):</w:t>
            </w:r>
          </w:p>
        </w:tc>
        <w:tc>
          <w:tcPr>
            <w:tcW w:w="2091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1599F" w:rsidRPr="0011013A" w:rsidRDefault="00F1599F" w:rsidP="004734AB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  <w:tc>
          <w:tcPr>
            <w:tcW w:w="5142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1599F" w:rsidRPr="0011013A" w:rsidRDefault="00F1599F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N.º Contribuinte:</w:t>
            </w:r>
            <w:r w:rsidR="00425278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_________________   </w:t>
            </w:r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>Nº de utente:</w:t>
            </w:r>
            <w:r w:rsidR="00425278">
              <w:rPr>
                <w:rFonts w:ascii="Calibri Light" w:hAnsi="Calibri Light"/>
                <w:b/>
                <w:sz w:val="20"/>
                <w:szCs w:val="20"/>
                <w:lang w:val="pt-PT"/>
              </w:rPr>
              <w:t>_________</w:t>
            </w:r>
            <w:bookmarkStart w:id="0" w:name="_GoBack"/>
            <w:bookmarkEnd w:id="0"/>
          </w:p>
        </w:tc>
      </w:tr>
      <w:tr w:rsidR="00AF793D" w:rsidRPr="0011013A" w:rsidTr="00455F48">
        <w:trPr>
          <w:gridAfter w:val="1"/>
          <w:wAfter w:w="41" w:type="dxa"/>
          <w:trHeight w:val="288"/>
          <w:jc w:val="center"/>
        </w:trPr>
        <w:tc>
          <w:tcPr>
            <w:tcW w:w="6730" w:type="dxa"/>
            <w:gridSpan w:val="1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AF793D" w:rsidRPr="0011013A" w:rsidRDefault="00AF793D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Morada:</w:t>
            </w:r>
          </w:p>
        </w:tc>
        <w:tc>
          <w:tcPr>
            <w:tcW w:w="2455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AF793D" w:rsidRPr="0011013A" w:rsidRDefault="00AF793D" w:rsidP="00011F86">
            <w:pPr>
              <w:pStyle w:val="Text"/>
              <w:ind w:left="282" w:hanging="127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Cód. Postal:</w:t>
            </w:r>
          </w:p>
        </w:tc>
        <w:tc>
          <w:tcPr>
            <w:tcW w:w="166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AF793D" w:rsidRPr="0011013A" w:rsidRDefault="00AF793D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Concelho:</w:t>
            </w:r>
          </w:p>
        </w:tc>
      </w:tr>
      <w:tr w:rsidR="0011013A" w:rsidRPr="00455F48" w:rsidTr="00773F29">
        <w:trPr>
          <w:gridAfter w:val="1"/>
          <w:wAfter w:w="41" w:type="dxa"/>
          <w:trHeight w:val="288"/>
          <w:jc w:val="center"/>
        </w:trPr>
        <w:tc>
          <w:tcPr>
            <w:tcW w:w="361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11013A" w:rsidRPr="0011013A" w:rsidRDefault="0011013A" w:rsidP="0068599D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>Irmãos a frequentar a instituição:</w:t>
            </w:r>
          </w:p>
        </w:tc>
        <w:tc>
          <w:tcPr>
            <w:tcW w:w="2091" w:type="dxa"/>
            <w:gridSpan w:val="6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13A" w:rsidRPr="0011013A" w:rsidRDefault="0011013A" w:rsidP="0011013A">
            <w:pPr>
              <w:pStyle w:val="Text"/>
              <w:jc w:val="righ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Sim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 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Não</w:t>
            </w:r>
          </w:p>
        </w:tc>
        <w:tc>
          <w:tcPr>
            <w:tcW w:w="5142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13A" w:rsidRPr="0011013A" w:rsidRDefault="0011013A" w:rsidP="0011013A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A frequentar a mesma valência:                        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   </w:t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11013A">
              <w:rPr>
                <w:rFonts w:ascii="Calibri Light" w:hAnsi="Calibri Light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Não</w:t>
            </w:r>
          </w:p>
        </w:tc>
      </w:tr>
      <w:tr w:rsidR="00FA21E3" w:rsidRPr="00F1599F" w:rsidTr="00773F29">
        <w:trPr>
          <w:gridAfter w:val="1"/>
          <w:wAfter w:w="41" w:type="dxa"/>
          <w:trHeight w:val="288"/>
          <w:jc w:val="center"/>
        </w:trPr>
        <w:tc>
          <w:tcPr>
            <w:tcW w:w="10850" w:type="dxa"/>
            <w:gridSpan w:val="2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FA21E3" w:rsidRPr="00FA21E3" w:rsidRDefault="00FA21E3" w:rsidP="0011013A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FA21E3">
              <w:rPr>
                <w:rFonts w:ascii="Calibri Light" w:hAnsi="Calibri Light"/>
                <w:b/>
                <w:sz w:val="20"/>
                <w:szCs w:val="20"/>
                <w:lang w:val="pt-PT"/>
              </w:rPr>
              <w:t>SITUAÇÃO ANTERIOR</w:t>
            </w:r>
          </w:p>
        </w:tc>
      </w:tr>
      <w:tr w:rsidR="00A321C5" w:rsidRPr="00F1599F" w:rsidTr="00773F29">
        <w:trPr>
          <w:gridAfter w:val="1"/>
          <w:wAfter w:w="41" w:type="dxa"/>
          <w:trHeight w:val="288"/>
          <w:jc w:val="center"/>
        </w:trPr>
        <w:tc>
          <w:tcPr>
            <w:tcW w:w="230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A321C5" w:rsidRDefault="00A321C5" w:rsidP="0068599D">
            <w:pPr>
              <w:pStyle w:val="Cabealho2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Ama:      </w:t>
            </w:r>
            <w:r w:rsidRPr="00A321C5">
              <w:rPr>
                <w:rFonts w:ascii="Calibri Light" w:hAnsi="Calibri Light"/>
                <w:b w:val="0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b w:val="0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b w:val="0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b w:val="0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3402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A321C5" w:rsidRPr="00A321C5" w:rsidRDefault="00A321C5" w:rsidP="00A321C5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Pré- Escolar: </w:t>
            </w: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   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5142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A321C5" w:rsidRDefault="00A321C5" w:rsidP="0011013A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Estabelecimento:</w:t>
            </w:r>
          </w:p>
        </w:tc>
      </w:tr>
      <w:tr w:rsidR="00D90F80" w:rsidRPr="00F1599F" w:rsidTr="00773F29">
        <w:trPr>
          <w:gridAfter w:val="1"/>
          <w:wAfter w:w="41" w:type="dxa"/>
          <w:trHeight w:val="288"/>
          <w:jc w:val="center"/>
        </w:trPr>
        <w:tc>
          <w:tcPr>
            <w:tcW w:w="10850" w:type="dxa"/>
            <w:gridSpan w:val="2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D90F80" w:rsidRPr="0011013A" w:rsidRDefault="00D90F80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ENCARREGADO DE EDUCAÇÃO</w:t>
            </w:r>
          </w:p>
        </w:tc>
      </w:tr>
      <w:tr w:rsidR="00D90F80" w:rsidRPr="00F1599F" w:rsidTr="00773F29">
        <w:trPr>
          <w:gridAfter w:val="1"/>
          <w:wAfter w:w="41" w:type="dxa"/>
          <w:trHeight w:val="397"/>
          <w:jc w:val="center"/>
        </w:trPr>
        <w:tc>
          <w:tcPr>
            <w:tcW w:w="2830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90F80" w:rsidRPr="0011013A" w:rsidRDefault="00D90F80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Parentesco:</w:t>
            </w:r>
          </w:p>
        </w:tc>
        <w:tc>
          <w:tcPr>
            <w:tcW w:w="8020" w:type="dxa"/>
            <w:gridSpan w:val="1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90F80" w:rsidRDefault="00D90F80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Nome:</w:t>
            </w:r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</w:t>
            </w:r>
            <w:r w:rsidR="00773F29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______________________ _____           </w:t>
            </w:r>
            <w:proofErr w:type="spellStart"/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>Escolariedade</w:t>
            </w:r>
            <w:proofErr w:type="spellEnd"/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>:</w:t>
            </w:r>
            <w:r w:rsidR="00124D1E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   </w:t>
            </w:r>
            <w:r w:rsidR="00B36803">
              <w:rPr>
                <w:rFonts w:ascii="Calibri Light" w:hAnsi="Calibri Light"/>
                <w:b/>
                <w:sz w:val="20"/>
                <w:szCs w:val="20"/>
                <w:lang w:val="pt-PT"/>
              </w:rPr>
              <w:t>Mãe</w:t>
            </w:r>
            <w:r w:rsidR="00124D1E">
              <w:rPr>
                <w:rFonts w:ascii="Calibri Light" w:hAnsi="Calibri Light"/>
                <w:b/>
                <w:sz w:val="20"/>
                <w:szCs w:val="20"/>
                <w:lang w:val="pt-PT"/>
              </w:rPr>
              <w:t>:   ……………………………</w:t>
            </w:r>
          </w:p>
          <w:p w:rsidR="00B36803" w:rsidRPr="0011013A" w:rsidRDefault="00B36803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                                                                                               </w:t>
            </w:r>
            <w:r w:rsidR="00773F29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               </w:t>
            </w: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Pai:</w:t>
            </w:r>
            <w:r w:rsidR="00124D1E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  ……………………………</w:t>
            </w:r>
          </w:p>
        </w:tc>
      </w:tr>
      <w:tr w:rsidR="00110361" w:rsidRPr="00F1599F" w:rsidTr="00773F29">
        <w:trPr>
          <w:gridAfter w:val="1"/>
          <w:wAfter w:w="41" w:type="dxa"/>
          <w:trHeight w:val="288"/>
          <w:jc w:val="center"/>
        </w:trPr>
        <w:tc>
          <w:tcPr>
            <w:tcW w:w="4978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110361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N.º Contribuinte:</w:t>
            </w:r>
          </w:p>
        </w:tc>
        <w:tc>
          <w:tcPr>
            <w:tcW w:w="5872" w:type="dxa"/>
            <w:gridSpan w:val="1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302447" w:rsidP="00302447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302447">
              <w:rPr>
                <w:rFonts w:ascii="Calibri Light" w:hAnsi="Calibri Light"/>
                <w:b/>
                <w:sz w:val="20"/>
                <w:szCs w:val="20"/>
                <w:lang w:val="pt-PT"/>
              </w:rPr>
              <w:t>NISS (</w:t>
            </w: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N.º</w:t>
            </w:r>
            <w:r w:rsidRPr="00302447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Beneficiário da Seg. Social):</w:t>
            </w:r>
          </w:p>
        </w:tc>
      </w:tr>
      <w:tr w:rsidR="003B4994" w:rsidRPr="00F1599F" w:rsidTr="00773F29">
        <w:trPr>
          <w:trHeight w:val="288"/>
          <w:jc w:val="center"/>
        </w:trPr>
        <w:tc>
          <w:tcPr>
            <w:tcW w:w="6626" w:type="dxa"/>
            <w:gridSpan w:val="11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Morada:</w:t>
            </w:r>
          </w:p>
        </w:tc>
        <w:tc>
          <w:tcPr>
            <w:tcW w:w="2781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773F29">
            <w:pPr>
              <w:pStyle w:val="Text"/>
              <w:ind w:left="556" w:hanging="556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Cód. Postal:</w:t>
            </w:r>
          </w:p>
        </w:tc>
        <w:tc>
          <w:tcPr>
            <w:tcW w:w="148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Concelho:</w:t>
            </w:r>
          </w:p>
        </w:tc>
      </w:tr>
      <w:tr w:rsidR="003B4994" w:rsidRPr="00302447" w:rsidTr="00773F29">
        <w:trPr>
          <w:gridAfter w:val="1"/>
          <w:wAfter w:w="41" w:type="dxa"/>
          <w:trHeight w:val="288"/>
          <w:jc w:val="center"/>
        </w:trPr>
        <w:tc>
          <w:tcPr>
            <w:tcW w:w="3716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proofErr w:type="spellStart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Tel</w:t>
            </w:r>
            <w:proofErr w:type="spellEnd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(casa):</w:t>
            </w:r>
          </w:p>
        </w:tc>
        <w:tc>
          <w:tcPr>
            <w:tcW w:w="4170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proofErr w:type="spellStart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Tel</w:t>
            </w:r>
            <w:proofErr w:type="spellEnd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(emprego):</w:t>
            </w:r>
          </w:p>
        </w:tc>
        <w:tc>
          <w:tcPr>
            <w:tcW w:w="2964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proofErr w:type="spellStart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Tlm</w:t>
            </w:r>
            <w:proofErr w:type="spellEnd"/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:</w:t>
            </w:r>
          </w:p>
        </w:tc>
      </w:tr>
      <w:tr w:rsidR="003B4994" w:rsidRPr="00455F48" w:rsidTr="00773F29">
        <w:trPr>
          <w:gridAfter w:val="1"/>
          <w:wAfter w:w="41" w:type="dxa"/>
          <w:trHeight w:val="288"/>
          <w:jc w:val="center"/>
        </w:trPr>
        <w:tc>
          <w:tcPr>
            <w:tcW w:w="5708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3B4994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11013A">
              <w:rPr>
                <w:rFonts w:ascii="Calibri Light" w:hAnsi="Calibri Light"/>
                <w:b/>
                <w:sz w:val="20"/>
                <w:szCs w:val="20"/>
                <w:lang w:val="pt-PT"/>
              </w:rPr>
              <w:t>E-mail (casa):</w:t>
            </w:r>
          </w:p>
        </w:tc>
        <w:tc>
          <w:tcPr>
            <w:tcW w:w="5142" w:type="dxa"/>
            <w:gridSpan w:val="10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B4994" w:rsidRPr="0011013A" w:rsidRDefault="0046715F" w:rsidP="004734A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Em caso de emergência contactar – Parentesco:</w:t>
            </w:r>
          </w:p>
        </w:tc>
      </w:tr>
      <w:tr w:rsidR="00BA2023" w:rsidRPr="00455F48" w:rsidTr="00773F29">
        <w:trPr>
          <w:gridAfter w:val="1"/>
          <w:wAfter w:w="41" w:type="dxa"/>
          <w:trHeight w:val="288"/>
          <w:jc w:val="center"/>
        </w:trPr>
        <w:tc>
          <w:tcPr>
            <w:tcW w:w="5565" w:type="dxa"/>
            <w:gridSpan w:val="9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A2023" w:rsidRPr="0011013A" w:rsidRDefault="00BA2023" w:rsidP="00FC2993">
            <w:pPr>
              <w:pStyle w:val="Text"/>
              <w:jc w:val="center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A Criança entra no Jardim</w:t>
            </w:r>
          </w:p>
        </w:tc>
        <w:tc>
          <w:tcPr>
            <w:tcW w:w="5285" w:type="dxa"/>
            <w:gridSpan w:val="11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A2023" w:rsidRPr="0011013A" w:rsidRDefault="00BA2023" w:rsidP="00FC2993">
            <w:pPr>
              <w:pStyle w:val="Text"/>
              <w:jc w:val="center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A Criança sai do Jardim</w:t>
            </w:r>
          </w:p>
        </w:tc>
      </w:tr>
      <w:tr w:rsidR="00FC2993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Parentesco</w:t>
            </w: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Nome</w:t>
            </w: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Contacto</w:t>
            </w: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Parentesco</w:t>
            </w: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Nome</w:t>
            </w: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C2993" w:rsidRDefault="00FC2993" w:rsidP="009455D0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Contacto</w:t>
            </w:r>
          </w:p>
        </w:tc>
      </w:tr>
      <w:tr w:rsidR="00B63833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B63833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63833" w:rsidRDefault="00B63833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9455D0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9455D0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455D0" w:rsidRDefault="009455D0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0A1FA2" w:rsidRPr="0011013A" w:rsidTr="00773F29">
        <w:trPr>
          <w:gridAfter w:val="1"/>
          <w:wAfter w:w="41" w:type="dxa"/>
          <w:trHeight w:val="288"/>
          <w:jc w:val="center"/>
        </w:trPr>
        <w:tc>
          <w:tcPr>
            <w:tcW w:w="11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3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6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03331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574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A1FA2" w:rsidRDefault="000A1FA2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</w:tbl>
    <w:p w:rsidR="00BA64EF" w:rsidRDefault="00BA64EF"/>
    <w:p w:rsidR="000A1FA2" w:rsidRDefault="000A1FA2"/>
    <w:p w:rsidR="000A1FA2" w:rsidRDefault="000A1FA2"/>
    <w:p w:rsidR="000A1FA2" w:rsidRDefault="000A1FA2"/>
    <w:p w:rsidR="000A1FA2" w:rsidRDefault="000A1FA2"/>
    <w:tbl>
      <w:tblPr>
        <w:tblW w:w="11131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993"/>
        <w:gridCol w:w="789"/>
        <w:gridCol w:w="1204"/>
        <w:gridCol w:w="1579"/>
        <w:gridCol w:w="415"/>
        <w:gridCol w:w="2368"/>
        <w:gridCol w:w="2783"/>
      </w:tblGrid>
      <w:tr w:rsidR="00BA64EF" w:rsidRPr="0011013A" w:rsidTr="00BA64EF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A64EF" w:rsidRDefault="00BA64EF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lastRenderedPageBreak/>
              <w:t>INFORMAÇÃO MÉDICA</w:t>
            </w:r>
          </w:p>
        </w:tc>
      </w:tr>
      <w:tr w:rsidR="00BA64EF" w:rsidRPr="00455F48" w:rsidTr="005922FF">
        <w:trPr>
          <w:trHeight w:val="397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A64EF" w:rsidRDefault="00794ACE" w:rsidP="00700AF8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Tem as vacinas em dia:  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="00565DF4" w:rsidRPr="00A321C5">
              <w:rPr>
                <w:rFonts w:ascii="Calibri Light" w:hAnsi="Calibri Light"/>
                <w:sz w:val="20"/>
                <w:szCs w:val="20"/>
                <w:lang w:val="pt-PT"/>
              </w:rPr>
              <w:t>Não</w:t>
            </w:r>
            <w:r w:rsidR="00565DF4">
              <w:rPr>
                <w:rFonts w:ascii="Calibri Light" w:hAnsi="Calibri Light"/>
                <w:sz w:val="20"/>
                <w:szCs w:val="20"/>
                <w:lang w:val="pt-PT"/>
              </w:rPr>
              <w:t xml:space="preserve"> Centro</w:t>
            </w:r>
            <w:r w:rsidR="005922FF" w:rsidRPr="005922FF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de Saúde:</w:t>
            </w:r>
            <w:r w:rsidR="00425278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______________                   </w:t>
            </w:r>
            <w:r w:rsidR="00700AF8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</w:t>
            </w:r>
            <w:r w:rsidR="00700AF8" w:rsidRPr="009D1D32">
              <w:rPr>
                <w:rFonts w:ascii="Calibri Light" w:hAnsi="Calibri Light"/>
                <w:b/>
                <w:sz w:val="20"/>
                <w:szCs w:val="20"/>
                <w:lang w:val="pt-PT"/>
              </w:rPr>
              <w:t>Nº de utente SNS:</w:t>
            </w:r>
            <w:r w:rsidR="00425278">
              <w:rPr>
                <w:rFonts w:ascii="Calibri Light" w:hAnsi="Calibri Light"/>
                <w:b/>
                <w:sz w:val="20"/>
                <w:szCs w:val="20"/>
                <w:lang w:val="pt-PT"/>
              </w:rPr>
              <w:t>________________________</w:t>
            </w:r>
          </w:p>
        </w:tc>
      </w:tr>
      <w:tr w:rsidR="00B23BCF" w:rsidRPr="00455F48" w:rsidTr="00B23BCF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Doenças que a criança teve até à data:</w:t>
            </w:r>
          </w:p>
        </w:tc>
      </w:tr>
      <w:tr w:rsidR="00B23BCF" w:rsidRPr="0011013A" w:rsidTr="00B23BCF">
        <w:trPr>
          <w:trHeight w:val="288"/>
          <w:jc w:val="center"/>
        </w:trPr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Sarampo</w:t>
            </w:r>
          </w:p>
        </w:tc>
        <w:tc>
          <w:tcPr>
            <w:tcW w:w="19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Varicela</w:t>
            </w:r>
          </w:p>
        </w:tc>
        <w:tc>
          <w:tcPr>
            <w:tcW w:w="199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Papeira</w:t>
            </w:r>
          </w:p>
        </w:tc>
        <w:tc>
          <w:tcPr>
            <w:tcW w:w="51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Outras</w:t>
            </w:r>
          </w:p>
        </w:tc>
      </w:tr>
      <w:tr w:rsidR="00B23BCF" w:rsidRPr="0011013A" w:rsidTr="00B23BCF">
        <w:trPr>
          <w:trHeight w:val="288"/>
          <w:jc w:val="center"/>
        </w:trPr>
        <w:tc>
          <w:tcPr>
            <w:tcW w:w="19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19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199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B23BCF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515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BA2023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B23BCF" w:rsidRPr="00455F48" w:rsidTr="00D4155E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Default="00B23BCF" w:rsidP="00B23BCF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Com frequência manifesta sintomas de:</w:t>
            </w:r>
          </w:p>
        </w:tc>
      </w:tr>
      <w:tr w:rsidR="00B23BCF" w:rsidRPr="009D1D32" w:rsidTr="00B23BCF">
        <w:trPr>
          <w:trHeight w:val="288"/>
          <w:jc w:val="center"/>
        </w:trPr>
        <w:tc>
          <w:tcPr>
            <w:tcW w:w="27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Constipação</w:t>
            </w:r>
          </w:p>
        </w:tc>
        <w:tc>
          <w:tcPr>
            <w:tcW w:w="278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Amigdalites</w:t>
            </w:r>
          </w:p>
        </w:tc>
        <w:tc>
          <w:tcPr>
            <w:tcW w:w="278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Alergias</w:t>
            </w:r>
          </w:p>
        </w:tc>
        <w:tc>
          <w:tcPr>
            <w:tcW w:w="27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B23BCF" w:rsidRPr="009D1D32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Febre Convulsa</w:t>
            </w:r>
          </w:p>
        </w:tc>
      </w:tr>
      <w:tr w:rsidR="00B23BCF" w:rsidTr="00B23BCF">
        <w:trPr>
          <w:trHeight w:val="288"/>
          <w:jc w:val="center"/>
        </w:trPr>
        <w:tc>
          <w:tcPr>
            <w:tcW w:w="278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278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278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D4155E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  <w:tc>
          <w:tcPr>
            <w:tcW w:w="27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Default="00B23BCF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</w:p>
        </w:tc>
      </w:tr>
      <w:tr w:rsidR="00B23BCF" w:rsidTr="00D4155E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B23BCF" w:rsidRPr="00B23BCF" w:rsidRDefault="00B23BCF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B23BCF">
              <w:rPr>
                <w:rFonts w:ascii="Calibri Light" w:hAnsi="Calibri Light"/>
                <w:b/>
                <w:sz w:val="20"/>
                <w:szCs w:val="20"/>
                <w:lang w:val="pt-PT"/>
              </w:rPr>
              <w:t>Alergias conhecidas:</w:t>
            </w:r>
          </w:p>
        </w:tc>
      </w:tr>
      <w:tr w:rsidR="000F3F76" w:rsidRPr="00455F48" w:rsidTr="00D4155E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0F3F76" w:rsidRPr="00B23BCF" w:rsidRDefault="000F3F76" w:rsidP="00A86B5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Portador de Deficiência: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Indícios       </w:t>
            </w:r>
            <w:r w:rsidRPr="00A86B54">
              <w:rPr>
                <w:rFonts w:ascii="Calibri Light" w:hAnsi="Calibri Light"/>
                <w:b/>
                <w:sz w:val="20"/>
                <w:szCs w:val="20"/>
                <w:lang w:val="pt-PT"/>
              </w:rPr>
              <w:t>Tipo de Deficiência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: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="00A86B54">
              <w:rPr>
                <w:rFonts w:ascii="Calibri Light" w:hAnsi="Calibri Light"/>
                <w:sz w:val="20"/>
                <w:szCs w:val="20"/>
                <w:lang w:val="pt-PT"/>
              </w:rPr>
              <w:t>Auditiva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="00A86B54">
              <w:rPr>
                <w:rFonts w:ascii="Calibri Light" w:hAnsi="Calibri Light"/>
                <w:sz w:val="20"/>
                <w:szCs w:val="20"/>
                <w:lang w:val="pt-PT"/>
              </w:rPr>
              <w:t>Visual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</w:t>
            </w:r>
            <w:r w:rsidR="00A86B54">
              <w:rPr>
                <w:rFonts w:ascii="Calibri Light" w:hAnsi="Calibri Light"/>
                <w:sz w:val="20"/>
                <w:szCs w:val="20"/>
                <w:lang w:val="pt-PT"/>
              </w:rPr>
              <w:t xml:space="preserve">Motora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</w:t>
            </w:r>
            <w:r w:rsidR="00A86B54">
              <w:rPr>
                <w:rFonts w:ascii="Calibri Light" w:hAnsi="Calibri Light"/>
                <w:sz w:val="20"/>
                <w:szCs w:val="20"/>
                <w:lang w:val="pt-PT"/>
              </w:rPr>
              <w:t>Outra</w:t>
            </w:r>
          </w:p>
        </w:tc>
      </w:tr>
      <w:tr w:rsidR="006635B3" w:rsidRPr="00455F48" w:rsidTr="00D4155E">
        <w:trPr>
          <w:trHeight w:val="288"/>
          <w:jc w:val="center"/>
        </w:trPr>
        <w:tc>
          <w:tcPr>
            <w:tcW w:w="11131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6635B3" w:rsidRDefault="00700AF8" w:rsidP="00700AF8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É acompanhado(a):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  <w:r w:rsidR="00565DF4">
              <w:rPr>
                <w:rFonts w:ascii="Calibri Light" w:hAnsi="Calibri Light"/>
                <w:sz w:val="20"/>
                <w:szCs w:val="20"/>
                <w:lang w:val="pt-PT"/>
              </w:rPr>
              <w:t xml:space="preserve">    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Pr="00700AF8">
              <w:rPr>
                <w:rFonts w:ascii="Calibri Light" w:hAnsi="Calibri Light"/>
                <w:b/>
                <w:sz w:val="20"/>
                <w:szCs w:val="20"/>
                <w:lang w:val="pt-PT"/>
              </w:rPr>
              <w:t>Necessita de apoio/acompanhamento:</w:t>
            </w: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Carece de ajuda para obter apoio  </w:t>
            </w:r>
          </w:p>
        </w:tc>
      </w:tr>
    </w:tbl>
    <w:p w:rsidR="00BA64EF" w:rsidRPr="00794ACE" w:rsidRDefault="00BA64EF">
      <w:pPr>
        <w:rPr>
          <w:lang w:val="pt-PT"/>
        </w:rPr>
      </w:pPr>
    </w:p>
    <w:tbl>
      <w:tblPr>
        <w:tblW w:w="11131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226"/>
        <w:gridCol w:w="2226"/>
        <w:gridCol w:w="2226"/>
        <w:gridCol w:w="2226"/>
        <w:gridCol w:w="2227"/>
      </w:tblGrid>
      <w:tr w:rsidR="006635B3" w:rsidRPr="0011013A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6635B3" w:rsidRDefault="006635B3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ASPECTOS PESSOAIS DA CRIANÇA</w:t>
            </w:r>
          </w:p>
        </w:tc>
      </w:tr>
      <w:tr w:rsidR="00FB689A" w:rsidRPr="00937DCC" w:rsidTr="00D4155E">
        <w:trPr>
          <w:trHeight w:val="397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B689A" w:rsidRDefault="00791174" w:rsidP="00FB689A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Recusa</w:t>
            </w:r>
            <w:r w:rsidR="0076070F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algum</w:t>
            </w:r>
            <w:r w:rsidR="00937DCC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tipo de</w:t>
            </w:r>
            <w:r w:rsidR="0076070F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</w:t>
            </w:r>
            <w:r w:rsidR="00FB689A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alimento? </w:t>
            </w:r>
            <w:r w:rsidR="00FB689A"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FB689A"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="00FB689A"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FB689A"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  <w:r w:rsidR="00FB689A">
              <w:rPr>
                <w:rFonts w:ascii="Calibri Light" w:hAnsi="Calibri Light"/>
                <w:sz w:val="20"/>
                <w:szCs w:val="20"/>
                <w:lang w:val="pt-PT"/>
              </w:rPr>
              <w:t xml:space="preserve">    </w:t>
            </w:r>
            <w:r w:rsidR="00FB689A"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FB689A">
              <w:rPr>
                <w:rFonts w:ascii="Calibri Light" w:hAnsi="Calibri Light"/>
                <w:sz w:val="20"/>
                <w:szCs w:val="20"/>
                <w:lang w:val="pt-PT"/>
              </w:rPr>
              <w:t xml:space="preserve"> Alguns</w:t>
            </w:r>
            <w:r w:rsidR="00E66104">
              <w:rPr>
                <w:rFonts w:ascii="Calibri Light" w:hAnsi="Calibri Light"/>
                <w:sz w:val="20"/>
                <w:szCs w:val="20"/>
                <w:lang w:val="pt-PT"/>
              </w:rPr>
              <w:t>. Quais:</w:t>
            </w:r>
          </w:p>
        </w:tc>
      </w:tr>
      <w:tr w:rsidR="00E66104" w:rsidTr="00E66104">
        <w:trPr>
          <w:trHeight w:val="288"/>
          <w:jc w:val="center"/>
        </w:trPr>
        <w:tc>
          <w:tcPr>
            <w:tcW w:w="22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Default="00E66104" w:rsidP="00E66104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Fruta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</w:p>
        </w:tc>
        <w:tc>
          <w:tcPr>
            <w:tcW w:w="22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Default="00E66104" w:rsidP="00E66104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Legumes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</w:p>
        </w:tc>
        <w:tc>
          <w:tcPr>
            <w:tcW w:w="22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Default="00E66104" w:rsidP="00E66104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Leite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</w:p>
        </w:tc>
        <w:tc>
          <w:tcPr>
            <w:tcW w:w="22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Default="00E66104" w:rsidP="00E66104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Carne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</w:p>
        </w:tc>
        <w:tc>
          <w:tcPr>
            <w:tcW w:w="22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Default="00E66104" w:rsidP="00E66104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Peixe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</w:p>
        </w:tc>
      </w:tr>
      <w:tr w:rsidR="00E66104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E66104" w:rsidRPr="00E66104" w:rsidRDefault="00E66104" w:rsidP="00D4155E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E66104">
              <w:rPr>
                <w:rFonts w:ascii="Calibri Light" w:hAnsi="Calibri Light"/>
                <w:sz w:val="20"/>
                <w:szCs w:val="20"/>
                <w:lang w:val="pt-PT"/>
              </w:rPr>
              <w:t xml:space="preserve">Outros alimentos: </w:t>
            </w:r>
          </w:p>
        </w:tc>
      </w:tr>
      <w:tr w:rsidR="00937DCC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937DCC" w:rsidRPr="00B23BCF" w:rsidRDefault="00937DCC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Religião da criança:</w:t>
            </w:r>
          </w:p>
        </w:tc>
      </w:tr>
      <w:tr w:rsidR="00937DCC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937DCC" w:rsidRDefault="000A1FA2" w:rsidP="00D4155E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sz w:val="20"/>
                <w:szCs w:val="20"/>
                <w:lang w:val="pt-PT"/>
              </w:rPr>
              <w:t>Alimentos a evitar</w:t>
            </w:r>
          </w:p>
          <w:p w:rsidR="00937DCC" w:rsidRDefault="00937DCC" w:rsidP="00D4155E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  <w:p w:rsidR="000A1FA2" w:rsidRDefault="000A1FA2" w:rsidP="00D4155E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  <w:p w:rsidR="000A1FA2" w:rsidRPr="00937DCC" w:rsidRDefault="000A1FA2" w:rsidP="00D4155E">
            <w:pPr>
              <w:pStyle w:val="Text"/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</w:tr>
      <w:tr w:rsidR="006635B3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6635B3" w:rsidRPr="00B23BCF" w:rsidRDefault="006635B3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B23BCF">
              <w:rPr>
                <w:rFonts w:ascii="Calibri Light" w:hAnsi="Calibri Light"/>
                <w:b/>
                <w:sz w:val="20"/>
                <w:szCs w:val="20"/>
                <w:lang w:val="pt-PT"/>
              </w:rPr>
              <w:t>Alergias conhecidas:</w:t>
            </w:r>
          </w:p>
        </w:tc>
      </w:tr>
      <w:tr w:rsidR="006635B3" w:rsidRPr="00455F48" w:rsidTr="00D4155E">
        <w:trPr>
          <w:trHeight w:val="288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6635B3" w:rsidRPr="00B23BCF" w:rsidRDefault="006635B3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Portador de Deficiência: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Sim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Não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Indícios       </w:t>
            </w:r>
            <w:r w:rsidRPr="00A86B54">
              <w:rPr>
                <w:rFonts w:ascii="Calibri Light" w:hAnsi="Calibri Light"/>
                <w:b/>
                <w:sz w:val="20"/>
                <w:szCs w:val="20"/>
                <w:lang w:val="pt-PT"/>
              </w:rPr>
              <w:t>Tipo de Deficiência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: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Auditiva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Visual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Motora   </w:t>
            </w: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Outra</w:t>
            </w:r>
          </w:p>
        </w:tc>
      </w:tr>
      <w:tr w:rsidR="007617DB" w:rsidTr="007617DB">
        <w:trPr>
          <w:trHeight w:val="1417"/>
          <w:jc w:val="center"/>
        </w:trPr>
        <w:tc>
          <w:tcPr>
            <w:tcW w:w="11131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17DB" w:rsidRDefault="007617DB" w:rsidP="007617D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Observações:</w:t>
            </w:r>
          </w:p>
          <w:p w:rsidR="00937DCC" w:rsidRDefault="00937DCC" w:rsidP="007617DB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</w:tbl>
    <w:p w:rsidR="003132B1" w:rsidRPr="00C978A8" w:rsidRDefault="003132B1" w:rsidP="003132B1">
      <w:pPr>
        <w:rPr>
          <w:lang w:val="pt-PT"/>
        </w:rPr>
      </w:pPr>
    </w:p>
    <w:tbl>
      <w:tblPr>
        <w:tblW w:w="11154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1154"/>
      </w:tblGrid>
      <w:tr w:rsidR="003132B1" w:rsidRPr="00F1599F" w:rsidTr="003132B1">
        <w:trPr>
          <w:trHeight w:val="288"/>
          <w:jc w:val="center"/>
        </w:trPr>
        <w:tc>
          <w:tcPr>
            <w:tcW w:w="11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3132B1" w:rsidRPr="004D6B26" w:rsidRDefault="003132B1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4D6B26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SITUAÇÃO HABITACIONAL DA CRIANÇA </w:t>
            </w:r>
          </w:p>
        </w:tc>
      </w:tr>
      <w:tr w:rsidR="003132B1" w:rsidRPr="00455F48" w:rsidTr="003132B1">
        <w:trPr>
          <w:trHeight w:val="397"/>
          <w:jc w:val="center"/>
        </w:trPr>
        <w:tc>
          <w:tcPr>
            <w:tcW w:w="11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132B1" w:rsidRPr="00016814" w:rsidRDefault="001B45F6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016814">
              <w:rPr>
                <w:rFonts w:ascii="Calibri Light" w:hAnsi="Calibri Light"/>
                <w:b/>
                <w:sz w:val="20"/>
                <w:szCs w:val="20"/>
                <w:lang w:val="pt-PT"/>
              </w:rPr>
              <w:t>Tipo de Habitação</w:t>
            </w:r>
            <w:r w:rsidR="003132B1" w:rsidRPr="00016814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:  </w:t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t xml:space="preserve"> Moradia            </w:t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t xml:space="preserve"> Apartamento              </w:t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="003132B1" w:rsidRPr="00016814">
              <w:rPr>
                <w:rFonts w:ascii="Calibri Light" w:hAnsi="Calibri Light"/>
                <w:sz w:val="20"/>
                <w:szCs w:val="20"/>
                <w:lang w:val="pt-PT"/>
              </w:rPr>
              <w:t xml:space="preserve"> Outro:</w:t>
            </w:r>
          </w:p>
        </w:tc>
      </w:tr>
    </w:tbl>
    <w:p w:rsidR="003132B1" w:rsidRDefault="003132B1">
      <w:pPr>
        <w:rPr>
          <w:lang w:val="pt-PT"/>
        </w:rPr>
      </w:pPr>
    </w:p>
    <w:p w:rsidR="00D54061" w:rsidRDefault="00D54061">
      <w:pPr>
        <w:rPr>
          <w:lang w:val="pt-PT"/>
        </w:rPr>
      </w:pPr>
    </w:p>
    <w:p w:rsidR="00937DCC" w:rsidRPr="00794ACE" w:rsidRDefault="00937DCC">
      <w:pPr>
        <w:rPr>
          <w:lang w:val="pt-PT"/>
        </w:rPr>
      </w:pPr>
    </w:p>
    <w:tbl>
      <w:tblPr>
        <w:tblW w:w="11153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707"/>
        <w:gridCol w:w="2733"/>
        <w:gridCol w:w="1970"/>
        <w:gridCol w:w="2097"/>
        <w:gridCol w:w="1796"/>
        <w:gridCol w:w="1850"/>
      </w:tblGrid>
      <w:tr w:rsidR="0011013A" w:rsidRPr="0011013A" w:rsidTr="00110361">
        <w:trPr>
          <w:trHeight w:val="288"/>
          <w:jc w:val="center"/>
        </w:trPr>
        <w:tc>
          <w:tcPr>
            <w:tcW w:w="11153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11013A" w:rsidRPr="0011013A" w:rsidRDefault="0011013A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COMPOSIÇÃO AGREGADO FAMILIAR</w:t>
            </w:r>
          </w:p>
        </w:tc>
      </w:tr>
      <w:tr w:rsidR="00110361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110361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Nº de ordem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110361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Nome completo</w:t>
            </w: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302447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N.º </w:t>
            </w:r>
            <w:r w:rsidRPr="00302447">
              <w:rPr>
                <w:rFonts w:ascii="Calibri Light" w:hAnsi="Calibri Light"/>
                <w:b/>
                <w:sz w:val="20"/>
                <w:szCs w:val="20"/>
                <w:lang w:val="pt-PT"/>
              </w:rPr>
              <w:t>Beneficiário da Seg. Social</w:t>
            </w: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302447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302447">
              <w:rPr>
                <w:rFonts w:ascii="Calibri Light" w:hAnsi="Calibri Light"/>
                <w:b/>
                <w:sz w:val="20"/>
                <w:szCs w:val="20"/>
                <w:lang w:val="pt-PT"/>
              </w:rPr>
              <w:t>N.º Contribuinte</w:t>
            </w: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302447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302447">
              <w:rPr>
                <w:rFonts w:ascii="Calibri Light" w:hAnsi="Calibri Light"/>
                <w:b/>
                <w:sz w:val="20"/>
                <w:szCs w:val="20"/>
                <w:lang w:val="pt-PT"/>
              </w:rPr>
              <w:t>Data de Nascimento</w:t>
            </w: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10361" w:rsidRPr="0011013A" w:rsidRDefault="00302447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Relação Familiar/Parentesco</w:t>
            </w:r>
          </w:p>
        </w:tc>
      </w:tr>
      <w:tr w:rsidR="001C568B" w:rsidRPr="0011013A" w:rsidTr="009455D0">
        <w:trPr>
          <w:trHeight w:val="283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1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956A9A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956A9A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</w:tr>
      <w:tr w:rsidR="001C568B" w:rsidRPr="0011013A" w:rsidTr="009455D0">
        <w:trPr>
          <w:trHeight w:val="283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2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746DDC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Cs w:val="16"/>
                <w:lang w:val="pt-PT"/>
              </w:rPr>
            </w:pPr>
          </w:p>
        </w:tc>
      </w:tr>
      <w:tr w:rsidR="001C568B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3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1C568B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4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1C568B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lastRenderedPageBreak/>
              <w:t>5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1C568B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6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  <w:tr w:rsidR="001C568B" w:rsidRPr="0011013A" w:rsidTr="0061318B">
        <w:trPr>
          <w:trHeight w:val="397"/>
          <w:jc w:val="center"/>
        </w:trPr>
        <w:tc>
          <w:tcPr>
            <w:tcW w:w="70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1C568B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pt-PT"/>
              </w:rPr>
              <w:t>7</w:t>
            </w:r>
          </w:p>
        </w:tc>
        <w:tc>
          <w:tcPr>
            <w:tcW w:w="27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9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20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7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Pr="00302447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  <w:tc>
          <w:tcPr>
            <w:tcW w:w="1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C568B" w:rsidRDefault="001C568B" w:rsidP="00302447">
            <w:pPr>
              <w:pStyle w:val="Text"/>
              <w:jc w:val="center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</w:tc>
      </w:tr>
    </w:tbl>
    <w:p w:rsidR="000A1FA2" w:rsidRDefault="000A1FA2"/>
    <w:p w:rsidR="0011013A" w:rsidRDefault="0011013A"/>
    <w:p w:rsidR="000B1B71" w:rsidRPr="00C978A8" w:rsidRDefault="000B1B71">
      <w:pPr>
        <w:rPr>
          <w:lang w:val="pt-PT"/>
        </w:rPr>
      </w:pPr>
    </w:p>
    <w:tbl>
      <w:tblPr>
        <w:tblW w:w="11229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344"/>
        <w:gridCol w:w="2420"/>
        <w:gridCol w:w="1973"/>
        <w:gridCol w:w="2246"/>
        <w:gridCol w:w="2246"/>
      </w:tblGrid>
      <w:tr w:rsidR="001D6931" w:rsidRPr="00455F48" w:rsidTr="00F1599F">
        <w:trPr>
          <w:trHeight w:val="288"/>
          <w:jc w:val="center"/>
        </w:trPr>
        <w:tc>
          <w:tcPr>
            <w:tcW w:w="11229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1D6931" w:rsidRPr="002E1934" w:rsidRDefault="00BD4FD0" w:rsidP="002E1934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>ACTIVIDADE</w:t>
            </w:r>
            <w:r w:rsidR="002E1934"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>S</w:t>
            </w:r>
            <w:r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</w:t>
            </w:r>
            <w:r w:rsidR="002E1934"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EXTRA </w:t>
            </w:r>
            <w:r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CURRICULARES </w:t>
            </w:r>
            <w:r w:rsidR="002E1934" w:rsidRPr="002E1934">
              <w:rPr>
                <w:rFonts w:ascii="Calibri Light" w:hAnsi="Calibri Light"/>
                <w:b/>
                <w:sz w:val="20"/>
                <w:szCs w:val="20"/>
                <w:lang w:val="pt-PT"/>
              </w:rPr>
              <w:t xml:space="preserve"> (Valor mensal acrescer à mensalidade)</w:t>
            </w:r>
          </w:p>
        </w:tc>
      </w:tr>
      <w:tr w:rsidR="002E1934" w:rsidRPr="001478EE" w:rsidTr="002E1934">
        <w:trPr>
          <w:trHeight w:val="288"/>
          <w:jc w:val="center"/>
        </w:trPr>
        <w:tc>
          <w:tcPr>
            <w:tcW w:w="23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E1934" w:rsidRPr="002E1934" w:rsidRDefault="002E1934" w:rsidP="009C1E71">
            <w:pPr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 w:rsidR="009C1E71" w:rsidRPr="002E1934">
              <w:rPr>
                <w:rFonts w:ascii="Calibri Light" w:hAnsi="Calibri Light"/>
                <w:sz w:val="20"/>
                <w:szCs w:val="20"/>
                <w:lang w:val="pt-PT"/>
              </w:rPr>
              <w:t>Dança - xx €</w:t>
            </w:r>
          </w:p>
        </w:tc>
        <w:tc>
          <w:tcPr>
            <w:tcW w:w="24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E1934" w:rsidRPr="002E1934" w:rsidRDefault="002E1934" w:rsidP="002E1934">
            <w:pPr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 Inglês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–</w:t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xx €</w:t>
            </w:r>
          </w:p>
        </w:tc>
        <w:tc>
          <w:tcPr>
            <w:tcW w:w="1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E1934" w:rsidRPr="002E1934" w:rsidRDefault="009C1E71" w:rsidP="002E1934">
            <w:pPr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Música</w:t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- </w:t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>xx</w:t>
            </w:r>
            <w:r w:rsidRPr="002E1934">
              <w:rPr>
                <w:rFonts w:ascii="Calibri Light" w:hAnsi="Calibri Light"/>
                <w:sz w:val="20"/>
                <w:szCs w:val="20"/>
                <w:lang w:val="pt-PT"/>
              </w:rPr>
              <w:t xml:space="preserve"> €</w:t>
            </w:r>
          </w:p>
        </w:tc>
        <w:tc>
          <w:tcPr>
            <w:tcW w:w="22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E1934" w:rsidRPr="002E1934" w:rsidRDefault="002E1934" w:rsidP="002E1934">
            <w:pPr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  <w:tc>
          <w:tcPr>
            <w:tcW w:w="22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E1934" w:rsidRPr="002E1934" w:rsidRDefault="002E1934" w:rsidP="002E1934">
            <w:pPr>
              <w:rPr>
                <w:rFonts w:ascii="Calibri Light" w:hAnsi="Calibri Light"/>
                <w:sz w:val="20"/>
                <w:szCs w:val="20"/>
                <w:lang w:val="pt-PT"/>
              </w:rPr>
            </w:pPr>
          </w:p>
        </w:tc>
      </w:tr>
    </w:tbl>
    <w:p w:rsidR="00BB4D98" w:rsidRDefault="00BB4D98" w:rsidP="00D92720">
      <w:pPr>
        <w:rPr>
          <w:rFonts w:ascii="Calibri Light" w:hAnsi="Calibri Light"/>
          <w:lang w:val="pt-PT"/>
        </w:rPr>
      </w:pPr>
    </w:p>
    <w:p w:rsidR="00421E25" w:rsidRDefault="00421E25" w:rsidP="00D92720">
      <w:pPr>
        <w:rPr>
          <w:rFonts w:ascii="Calibri Light" w:hAnsi="Calibri Light"/>
          <w:lang w:val="pt-PT"/>
        </w:rPr>
      </w:pPr>
    </w:p>
    <w:tbl>
      <w:tblPr>
        <w:tblW w:w="11194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553"/>
        <w:gridCol w:w="3458"/>
        <w:gridCol w:w="5183"/>
      </w:tblGrid>
      <w:tr w:rsidR="00BB4D98" w:rsidRPr="00421E25" w:rsidTr="00C76B48">
        <w:trPr>
          <w:trHeight w:val="335"/>
          <w:jc w:val="center"/>
        </w:trPr>
        <w:tc>
          <w:tcPr>
            <w:tcW w:w="11194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C76B48" w:rsidRDefault="00C76B48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</w:p>
          <w:p w:rsidR="00BB4D98" w:rsidRPr="00016814" w:rsidRDefault="00EA2B63" w:rsidP="00D4155E">
            <w:pPr>
              <w:pStyle w:val="Text"/>
              <w:rPr>
                <w:rFonts w:ascii="Calibri Light" w:hAnsi="Calibri Light"/>
                <w:b/>
                <w:sz w:val="20"/>
                <w:szCs w:val="20"/>
                <w:lang w:val="pt-PT"/>
              </w:rPr>
            </w:pPr>
            <w:r w:rsidRPr="00016814">
              <w:rPr>
                <w:rFonts w:ascii="Calibri Light" w:hAnsi="Calibri Light"/>
                <w:b/>
                <w:sz w:val="20"/>
                <w:szCs w:val="20"/>
                <w:lang w:val="pt-PT"/>
              </w:rPr>
              <w:t>HORÁRIO</w:t>
            </w:r>
            <w:r w:rsidR="00016814">
              <w:rPr>
                <w:rFonts w:ascii="Calibri Light" w:hAnsi="Calibri Light"/>
                <w:b/>
                <w:sz w:val="20"/>
                <w:szCs w:val="20"/>
                <w:lang w:val="pt-PT"/>
              </w:rPr>
              <w:t>S E SERVIÇOS</w:t>
            </w:r>
          </w:p>
        </w:tc>
      </w:tr>
      <w:tr w:rsidR="00016814" w:rsidRPr="00455F48" w:rsidTr="00C76B48">
        <w:trPr>
          <w:trHeight w:val="660"/>
          <w:jc w:val="center"/>
        </w:trPr>
        <w:tc>
          <w:tcPr>
            <w:tcW w:w="601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16814" w:rsidRPr="00A75002" w:rsidRDefault="00016814" w:rsidP="00565DF4">
            <w:pPr>
              <w:rPr>
                <w:rFonts w:ascii="Calibri Light" w:hAnsi="Calibri Light" w:cs="Tahoma"/>
                <w:sz w:val="18"/>
                <w:szCs w:val="18"/>
                <w:lang w:val="pt-PT"/>
              </w:rPr>
            </w:pP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Horário Normal: </w:t>
            </w:r>
            <w:r w:rsidRPr="00A75002"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2ª a 6ª feira: 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7</w:t>
            </w:r>
            <w:r w:rsidRPr="00A75002">
              <w:rPr>
                <w:rFonts w:ascii="Calibri Light" w:hAnsi="Calibri Light" w:cs="Tahoma"/>
                <w:sz w:val="18"/>
                <w:szCs w:val="18"/>
                <w:lang w:val="pt-PT"/>
              </w:rPr>
              <w:t>.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 w:rsidRPr="00A75002">
              <w:rPr>
                <w:rFonts w:ascii="Calibri Light" w:hAnsi="Calibri Light" w:cs="Tahoma"/>
                <w:sz w:val="18"/>
                <w:szCs w:val="18"/>
                <w:lang w:val="pt-PT"/>
              </w:rPr>
              <w:t>h às 1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7.</w:t>
            </w:r>
            <w:r w:rsidR="00565DF4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 w:rsidRPr="00A75002">
              <w:rPr>
                <w:rFonts w:ascii="Calibri Light" w:hAnsi="Calibri Light" w:cs="Tahoma"/>
                <w:sz w:val="18"/>
                <w:szCs w:val="18"/>
                <w:lang w:val="pt-PT"/>
              </w:rPr>
              <w:t>0h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– </w:t>
            </w:r>
            <w:r w:rsidRPr="00016814">
              <w:rPr>
                <w:rFonts w:ascii="Calibri Light" w:hAnsi="Calibri Light" w:cs="Tahoma"/>
                <w:b/>
                <w:sz w:val="18"/>
                <w:szCs w:val="18"/>
                <w:u w:val="single"/>
                <w:lang w:val="pt-PT"/>
              </w:rPr>
              <w:t>INCLUIDO NA MENSALIDADE</w:t>
            </w:r>
          </w:p>
        </w:tc>
        <w:tc>
          <w:tcPr>
            <w:tcW w:w="51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016814" w:rsidRDefault="00016814" w:rsidP="00016814">
            <w:pPr>
              <w:rPr>
                <w:rFonts w:ascii="Calibri Light" w:hAnsi="Calibri Light" w:cs="Tahoma"/>
                <w:sz w:val="18"/>
                <w:szCs w:val="18"/>
                <w:lang w:val="pt-PT"/>
              </w:rPr>
            </w:pP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Prolongame</w:t>
            </w:r>
            <w:r w:rsidR="001D4919">
              <w:rPr>
                <w:rFonts w:ascii="Calibri Light" w:hAnsi="Calibri Light" w:cs="Tahoma"/>
                <w:sz w:val="18"/>
                <w:szCs w:val="18"/>
                <w:lang w:val="pt-PT"/>
              </w:rPr>
              <w:t>nto: 2ª a 6ª feira: 17.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 w:rsidR="001D4919">
              <w:rPr>
                <w:rFonts w:ascii="Calibri Light" w:hAnsi="Calibri Light" w:cs="Tahoma"/>
                <w:sz w:val="18"/>
                <w:szCs w:val="18"/>
                <w:lang w:val="pt-PT"/>
              </w:rPr>
              <w:t>h às 18.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 w:rsidRPr="00016814">
              <w:rPr>
                <w:rFonts w:ascii="Calibri Light" w:hAnsi="Calibri Light" w:cs="Tahoma"/>
                <w:sz w:val="18"/>
                <w:szCs w:val="18"/>
                <w:lang w:val="pt-PT"/>
              </w:rPr>
              <w:t>h</w:t>
            </w:r>
            <w:r w:rsidR="001D4919"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– </w:t>
            </w:r>
            <w:r w:rsidR="00037B5B">
              <w:rPr>
                <w:rFonts w:ascii="Calibri Light" w:hAnsi="Calibri Light" w:cs="Tahoma"/>
                <w:sz w:val="18"/>
                <w:szCs w:val="18"/>
                <w:lang w:val="pt-PT"/>
              </w:rPr>
              <w:t>20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€</w:t>
            </w:r>
          </w:p>
          <w:p w:rsidR="001D4919" w:rsidRPr="00A75002" w:rsidRDefault="001D4919" w:rsidP="00037B5B">
            <w:pPr>
              <w:rPr>
                <w:rFonts w:ascii="Calibri Light" w:hAnsi="Calibri Light" w:cs="Tahoma"/>
                <w:sz w:val="18"/>
                <w:szCs w:val="18"/>
                <w:lang w:val="pt-PT"/>
              </w:rPr>
            </w:pP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                             2ª a 6ª feira: 1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8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.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h às 1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9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>.</w:t>
            </w:r>
            <w:r w:rsidR="00FD547E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 w:rsidRPr="00016814">
              <w:rPr>
                <w:rFonts w:ascii="Calibri Light" w:hAnsi="Calibri Light" w:cs="Tahoma"/>
                <w:sz w:val="18"/>
                <w:szCs w:val="18"/>
                <w:lang w:val="pt-PT"/>
              </w:rPr>
              <w:t>h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– </w:t>
            </w:r>
            <w:r w:rsidR="00037B5B">
              <w:rPr>
                <w:rFonts w:ascii="Calibri Light" w:hAnsi="Calibri Light" w:cs="Tahoma"/>
                <w:sz w:val="18"/>
                <w:szCs w:val="18"/>
                <w:lang w:val="pt-PT"/>
              </w:rPr>
              <w:t>30</w:t>
            </w:r>
            <w:r>
              <w:rPr>
                <w:rFonts w:ascii="Calibri Light" w:hAnsi="Calibri Light" w:cs="Tahoma"/>
                <w:sz w:val="18"/>
                <w:szCs w:val="18"/>
                <w:lang w:val="pt-PT"/>
              </w:rPr>
              <w:t xml:space="preserve"> €</w:t>
            </w:r>
          </w:p>
        </w:tc>
      </w:tr>
      <w:tr w:rsidR="00EA2B63" w:rsidRPr="00455F48" w:rsidTr="00C76B48">
        <w:trPr>
          <w:trHeight w:val="337"/>
          <w:jc w:val="center"/>
        </w:trPr>
        <w:tc>
          <w:tcPr>
            <w:tcW w:w="11194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:rsidR="00EA2B63" w:rsidRPr="00D4155E" w:rsidRDefault="00D4155E" w:rsidP="00EA2B63">
            <w:pPr>
              <w:rPr>
                <w:rFonts w:ascii="Calibri Light" w:hAnsi="Calibri Light" w:cs="Tahoma"/>
                <w:b/>
                <w:caps/>
                <w:sz w:val="20"/>
                <w:szCs w:val="20"/>
                <w:lang w:val="pt-PT"/>
              </w:rPr>
            </w:pPr>
            <w:r w:rsidRPr="00D4155E">
              <w:rPr>
                <w:rFonts w:ascii="Calibri Light" w:hAnsi="Calibri Light" w:cs="Tahoma"/>
                <w:b/>
                <w:caps/>
                <w:sz w:val="20"/>
                <w:szCs w:val="20"/>
                <w:lang w:val="pt-PT"/>
              </w:rPr>
              <w:t>documentos para conclusão do processo de inscrição</w:t>
            </w:r>
          </w:p>
        </w:tc>
      </w:tr>
      <w:tr w:rsidR="00EA2B63" w:rsidRPr="00455F48" w:rsidTr="00C76B48">
        <w:trPr>
          <w:trHeight w:val="337"/>
          <w:jc w:val="center"/>
        </w:trPr>
        <w:tc>
          <w:tcPr>
            <w:tcW w:w="11194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Cópia dos dados de identificação da criança (titulo de residência, cartão de cidadão);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Cópia do cartão do SNS;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Cópia do Boletim vacinas;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Cópia da certidão com Escalão do abono;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Cópia dos dados de identificação do encarregado de educação (titulo de residência, cartão de cidadão);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Última declaração de rendimentos –IRS ou 3 últimos recibos de vencimento;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Comprovativo do agregado familiar;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Em caso de desemprego – declaração do IEFP com a indicação de subsídios se aplicável;</w:t>
            </w:r>
          </w:p>
          <w:p w:rsidR="00D4155E" w:rsidRDefault="00D4155E" w:rsidP="00D4155E">
            <w:pPr>
              <w:spacing w:line="300" w:lineRule="exact"/>
              <w:jc w:val="both"/>
              <w:rPr>
                <w:rFonts w:ascii="Calibri Light" w:hAnsi="Calibri Light"/>
                <w:sz w:val="20"/>
                <w:szCs w:val="20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Encargos com a habitação – renda habitacional;</w:t>
            </w:r>
          </w:p>
          <w:p w:rsidR="00D4155E" w:rsidRPr="00D4155E" w:rsidRDefault="00D4155E" w:rsidP="00D4155E">
            <w:pPr>
              <w:spacing w:line="300" w:lineRule="exact"/>
              <w:jc w:val="both"/>
              <w:rPr>
                <w:rFonts w:ascii="Calibri Light" w:hAnsi="Calibri Light" w:cs="Tahoma"/>
                <w:sz w:val="18"/>
                <w:szCs w:val="18"/>
                <w:lang w:val="pt-PT"/>
              </w:rPr>
            </w:pPr>
            <w:r w:rsidRPr="00A321C5">
              <w:rPr>
                <w:rFonts w:ascii="Calibri Light" w:hAnsi="Calibri Light"/>
                <w:sz w:val="20"/>
                <w:szCs w:val="20"/>
                <w:lang w:val="pt-PT"/>
              </w:rPr>
              <w:sym w:font="Wingdings" w:char="F0A8"/>
            </w:r>
            <w:r>
              <w:rPr>
                <w:rFonts w:ascii="Calibri Light" w:hAnsi="Calibri Light"/>
                <w:sz w:val="20"/>
                <w:szCs w:val="20"/>
                <w:lang w:val="pt-PT"/>
              </w:rPr>
              <w:t xml:space="preserve"> Despesas de passe social/transportes</w:t>
            </w:r>
          </w:p>
        </w:tc>
      </w:tr>
      <w:tr w:rsidR="00133A67" w:rsidRPr="00455F48" w:rsidTr="00C76B48">
        <w:trPr>
          <w:trHeight w:val="337"/>
          <w:jc w:val="center"/>
        </w:trPr>
        <w:tc>
          <w:tcPr>
            <w:tcW w:w="11194" w:type="dxa"/>
            <w:gridSpan w:val="3"/>
            <w:shd w:val="clear" w:color="auto" w:fill="auto"/>
            <w:vAlign w:val="center"/>
          </w:tcPr>
          <w:p w:rsidR="00D4155E" w:rsidRDefault="00D4155E" w:rsidP="00133A67">
            <w:pPr>
              <w:spacing w:line="360" w:lineRule="auto"/>
              <w:rPr>
                <w:rFonts w:ascii="Calibri Light" w:hAnsi="Calibri Light" w:cs="Tahoma"/>
                <w:b/>
                <w:sz w:val="24"/>
                <w:lang w:val="pt-PT"/>
              </w:rPr>
            </w:pPr>
          </w:p>
          <w:p w:rsidR="00425278" w:rsidRDefault="00425278" w:rsidP="00133A67">
            <w:pPr>
              <w:spacing w:line="360" w:lineRule="auto"/>
              <w:rPr>
                <w:rFonts w:ascii="Calibri Light" w:hAnsi="Calibri Light" w:cs="Tahoma"/>
                <w:b/>
                <w:sz w:val="24"/>
                <w:lang w:val="pt-PT"/>
              </w:rPr>
            </w:pPr>
          </w:p>
          <w:p w:rsidR="00425278" w:rsidRDefault="00425278" w:rsidP="00133A67">
            <w:pPr>
              <w:spacing w:line="360" w:lineRule="auto"/>
              <w:rPr>
                <w:rFonts w:ascii="Calibri Light" w:hAnsi="Calibri Light" w:cs="Tahoma"/>
                <w:b/>
                <w:sz w:val="24"/>
                <w:lang w:val="pt-PT"/>
              </w:rPr>
            </w:pPr>
          </w:p>
          <w:p w:rsidR="00133A67" w:rsidRDefault="00D4155E" w:rsidP="00133A67">
            <w:pPr>
              <w:spacing w:line="360" w:lineRule="auto"/>
              <w:rPr>
                <w:rFonts w:ascii="Calibri Light" w:hAnsi="Calibri Light" w:cs="Tahoma"/>
                <w:b/>
                <w:sz w:val="24"/>
                <w:lang w:val="pt-PT"/>
              </w:rPr>
            </w:pPr>
            <w:r w:rsidRPr="00D4155E">
              <w:rPr>
                <w:rFonts w:ascii="Calibri Light" w:hAnsi="Calibri Light" w:cs="Tahoma"/>
                <w:b/>
                <w:sz w:val="24"/>
                <w:lang w:val="pt-PT"/>
              </w:rPr>
              <w:t>Assinaturas</w:t>
            </w:r>
            <w:r w:rsidR="00662C3C">
              <w:rPr>
                <w:rFonts w:ascii="Calibri Light" w:hAnsi="Calibri Light" w:cs="Tahoma"/>
                <w:b/>
                <w:sz w:val="24"/>
                <w:lang w:val="pt-PT"/>
              </w:rPr>
              <w:t>:</w:t>
            </w:r>
          </w:p>
          <w:p w:rsidR="00D4155E" w:rsidRPr="00D4155E" w:rsidRDefault="00D4155E" w:rsidP="00133A67">
            <w:pPr>
              <w:spacing w:line="360" w:lineRule="auto"/>
              <w:rPr>
                <w:rFonts w:ascii="Calibri Light" w:hAnsi="Calibri Light" w:cs="Tahoma"/>
                <w:b/>
                <w:sz w:val="24"/>
                <w:lang w:val="pt-PT"/>
              </w:rPr>
            </w:pPr>
            <w:r>
              <w:rPr>
                <w:rFonts w:ascii="Calibri Light" w:hAnsi="Calibri Light" w:cs="Tahoma"/>
                <w:b/>
                <w:sz w:val="24"/>
                <w:lang w:val="pt-PT"/>
              </w:rPr>
              <w:t>O Encarregado de Educação</w:t>
            </w:r>
          </w:p>
        </w:tc>
      </w:tr>
      <w:tr w:rsidR="00133A67" w:rsidRPr="00A75002" w:rsidTr="00C76B48">
        <w:trPr>
          <w:trHeight w:val="462"/>
          <w:jc w:val="center"/>
        </w:trPr>
        <w:tc>
          <w:tcPr>
            <w:tcW w:w="2553" w:type="dxa"/>
            <w:tcBorders>
              <w:bottom w:val="single" w:sz="4" w:space="0" w:color="999999"/>
            </w:tcBorders>
            <w:shd w:val="clear" w:color="auto" w:fill="auto"/>
            <w:vAlign w:val="bottom"/>
          </w:tcPr>
          <w:p w:rsidR="00133A67" w:rsidRPr="00A75002" w:rsidRDefault="00133A67" w:rsidP="00133A67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  <w:r w:rsidRPr="00A75002"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  <w:t>Data:</w:t>
            </w:r>
          </w:p>
        </w:tc>
        <w:tc>
          <w:tcPr>
            <w:tcW w:w="8641" w:type="dxa"/>
            <w:gridSpan w:val="2"/>
            <w:tcBorders>
              <w:left w:val="nil"/>
              <w:bottom w:val="single" w:sz="4" w:space="0" w:color="999999"/>
            </w:tcBorders>
            <w:shd w:val="clear" w:color="auto" w:fill="auto"/>
            <w:vAlign w:val="bottom"/>
          </w:tcPr>
          <w:p w:rsidR="00133A67" w:rsidRPr="00A75002" w:rsidRDefault="00133A67" w:rsidP="00133A67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  <w:r w:rsidRPr="00A75002"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  <w:t>Assinatura:</w:t>
            </w:r>
          </w:p>
        </w:tc>
      </w:tr>
      <w:tr w:rsidR="00662C3C" w:rsidRPr="00A75002" w:rsidTr="00C76B48">
        <w:trPr>
          <w:trHeight w:val="462"/>
          <w:jc w:val="center"/>
        </w:trPr>
        <w:tc>
          <w:tcPr>
            <w:tcW w:w="2553" w:type="dxa"/>
            <w:shd w:val="clear" w:color="auto" w:fill="auto"/>
            <w:vAlign w:val="bottom"/>
          </w:tcPr>
          <w:p w:rsidR="00662C3C" w:rsidRPr="00A75002" w:rsidRDefault="00662C3C" w:rsidP="00D85548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</w:p>
        </w:tc>
        <w:tc>
          <w:tcPr>
            <w:tcW w:w="8641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:rsidR="00662C3C" w:rsidRPr="00A75002" w:rsidRDefault="00662C3C" w:rsidP="00D85548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</w:p>
        </w:tc>
      </w:tr>
      <w:tr w:rsidR="00662C3C" w:rsidRPr="00A75002" w:rsidTr="00C76B48">
        <w:trPr>
          <w:trHeight w:val="462"/>
          <w:jc w:val="center"/>
        </w:trPr>
        <w:tc>
          <w:tcPr>
            <w:tcW w:w="11194" w:type="dxa"/>
            <w:gridSpan w:val="3"/>
            <w:shd w:val="clear" w:color="auto" w:fill="auto"/>
            <w:vAlign w:val="bottom"/>
          </w:tcPr>
          <w:p w:rsidR="00662C3C" w:rsidRPr="00A75002" w:rsidRDefault="00662C3C" w:rsidP="00D85548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  <w:r>
              <w:rPr>
                <w:rFonts w:ascii="Calibri Light" w:hAnsi="Calibri Light" w:cs="Tahoma"/>
                <w:b/>
                <w:sz w:val="24"/>
                <w:lang w:val="pt-PT"/>
              </w:rPr>
              <w:t>Pela Instituição</w:t>
            </w:r>
          </w:p>
        </w:tc>
      </w:tr>
      <w:tr w:rsidR="00662C3C" w:rsidRPr="00A75002" w:rsidTr="00C76B48">
        <w:trPr>
          <w:trHeight w:val="462"/>
          <w:jc w:val="center"/>
        </w:trPr>
        <w:tc>
          <w:tcPr>
            <w:tcW w:w="2553" w:type="dxa"/>
            <w:tcBorders>
              <w:bottom w:val="single" w:sz="4" w:space="0" w:color="999999"/>
            </w:tcBorders>
            <w:shd w:val="clear" w:color="auto" w:fill="auto"/>
            <w:vAlign w:val="bottom"/>
          </w:tcPr>
          <w:p w:rsidR="00662C3C" w:rsidRPr="00A75002" w:rsidRDefault="00662C3C" w:rsidP="00D85548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  <w:r w:rsidRPr="00A75002"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  <w:t>Data:</w:t>
            </w:r>
          </w:p>
        </w:tc>
        <w:tc>
          <w:tcPr>
            <w:tcW w:w="8641" w:type="dxa"/>
            <w:gridSpan w:val="2"/>
            <w:tcBorders>
              <w:left w:val="nil"/>
              <w:bottom w:val="single" w:sz="4" w:space="0" w:color="999999"/>
            </w:tcBorders>
            <w:shd w:val="clear" w:color="auto" w:fill="auto"/>
            <w:vAlign w:val="bottom"/>
          </w:tcPr>
          <w:p w:rsidR="00662C3C" w:rsidRPr="00A75002" w:rsidRDefault="00662C3C" w:rsidP="00D85548">
            <w:pPr>
              <w:spacing w:line="360" w:lineRule="auto"/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</w:pPr>
            <w:r w:rsidRPr="00A75002">
              <w:rPr>
                <w:rFonts w:ascii="Calibri Light" w:hAnsi="Calibri Light" w:cs="Tahoma"/>
                <w:b/>
                <w:sz w:val="18"/>
                <w:szCs w:val="18"/>
                <w:lang w:val="pt-PT"/>
              </w:rPr>
              <w:t>Assinatura:</w:t>
            </w:r>
          </w:p>
        </w:tc>
      </w:tr>
    </w:tbl>
    <w:p w:rsidR="00BB4D98" w:rsidRPr="00E44893" w:rsidRDefault="00BB4D98" w:rsidP="00D92720">
      <w:pPr>
        <w:rPr>
          <w:lang w:val="pt-PT"/>
        </w:rPr>
      </w:pPr>
    </w:p>
    <w:sectPr w:rsidR="00BB4D98" w:rsidRPr="00E44893" w:rsidSect="001D6931">
      <w:headerReference w:type="default" r:id="rId9"/>
      <w:footerReference w:type="default" r:id="rId10"/>
      <w:pgSz w:w="12240" w:h="15840"/>
      <w:pgMar w:top="1418" w:right="864" w:bottom="851" w:left="864" w:header="426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2B" w:rsidRDefault="00FF662B" w:rsidP="00770DB7">
      <w:r>
        <w:separator/>
      </w:r>
    </w:p>
  </w:endnote>
  <w:endnote w:type="continuationSeparator" w:id="0">
    <w:p w:rsidR="00FF662B" w:rsidRDefault="00FF662B" w:rsidP="0077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55E" w:rsidRPr="002D2B09" w:rsidRDefault="00D4155E" w:rsidP="00A75002">
    <w:pPr>
      <w:pStyle w:val="Rodap"/>
      <w:ind w:left="7371" w:hanging="7371"/>
      <w:jc w:val="right"/>
      <w:rPr>
        <w:sz w:val="14"/>
        <w:szCs w:val="14"/>
      </w:rPr>
    </w:pPr>
    <w:r>
      <w:rPr>
        <w:noProof/>
        <w:lang w:val="pt-PT" w:eastAsia="pt-PT"/>
      </w:rPr>
      <w:drawing>
        <wp:inline distT="0" distB="0" distL="0" distR="0" wp14:anchorId="0CA58BBD" wp14:editId="45EE7660">
          <wp:extent cx="1081377" cy="4571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AM_DO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95" r="14018" b="96931"/>
                  <a:stretch/>
                </pic:blipFill>
                <pic:spPr bwMode="auto">
                  <a:xfrm>
                    <a:off x="0" y="0"/>
                    <a:ext cx="1080000" cy="456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4155E" w:rsidRPr="00106350" w:rsidRDefault="00D4155E" w:rsidP="00A75002">
    <w:pPr>
      <w:pStyle w:val="Rodap"/>
      <w:ind w:left="7371" w:right="-2" w:hanging="7371"/>
      <w:jc w:val="right"/>
      <w:rPr>
        <w:rFonts w:ascii="Impact" w:hAnsi="Impact"/>
        <w:color w:val="3E4562"/>
        <w:sz w:val="6"/>
        <w:szCs w:val="6"/>
      </w:rPr>
    </w:pPr>
  </w:p>
  <w:p w:rsidR="00D4155E" w:rsidRPr="00022963" w:rsidRDefault="00D4155E" w:rsidP="00A75002">
    <w:pPr>
      <w:pStyle w:val="Rodap"/>
      <w:ind w:left="7371" w:right="-2" w:hanging="7371"/>
      <w:jc w:val="right"/>
      <w:rPr>
        <w:rFonts w:ascii="Impact" w:hAnsi="Impact"/>
        <w:color w:val="3E4562"/>
        <w:sz w:val="18"/>
        <w:szCs w:val="18"/>
        <w:lang w:val="pt-PT"/>
      </w:rPr>
    </w:pPr>
    <w:r>
      <w:rPr>
        <w:rFonts w:ascii="Impact" w:hAnsi="Impact"/>
        <w:color w:val="3E4562"/>
        <w:sz w:val="18"/>
        <w:szCs w:val="18"/>
        <w:lang w:val="pt-PT"/>
      </w:rPr>
      <w:t>AUCV – ASSOCIAÇÃO UNIDOS</w:t>
    </w:r>
  </w:p>
  <w:p w:rsidR="00D4155E" w:rsidRPr="00022963" w:rsidRDefault="00D4155E" w:rsidP="00A75002">
    <w:pPr>
      <w:autoSpaceDE w:val="0"/>
      <w:autoSpaceDN w:val="0"/>
      <w:adjustRightInd w:val="0"/>
      <w:jc w:val="right"/>
      <w:rPr>
        <w:rFonts w:ascii="Calibri Light" w:hAnsi="Calibri Light" w:cs="Calibri Light"/>
        <w:color w:val="F4F8F4"/>
        <w:szCs w:val="16"/>
        <w:lang w:val="pt-PT"/>
      </w:rPr>
    </w:pPr>
    <w:r w:rsidRPr="00022963">
      <w:rPr>
        <w:rFonts w:ascii="Calibri Light" w:hAnsi="Calibri Light" w:cs="Calibri Light"/>
        <w:color w:val="3E4562"/>
        <w:szCs w:val="16"/>
        <w:lang w:val="pt-PT"/>
      </w:rPr>
      <w:t xml:space="preserve">Rua </w:t>
    </w:r>
    <w:r>
      <w:rPr>
        <w:rFonts w:ascii="Calibri Light" w:hAnsi="Calibri Light" w:cs="Calibri Light"/>
        <w:color w:val="3E4562"/>
        <w:szCs w:val="16"/>
        <w:lang w:val="pt-PT"/>
      </w:rPr>
      <w:t>Ramiro Martins, nº 2</w:t>
    </w:r>
    <w:r w:rsidRPr="00022963">
      <w:rPr>
        <w:rFonts w:ascii="Calibri Light" w:hAnsi="Calibri Light" w:cs="Calibri Light"/>
        <w:color w:val="3E4562"/>
        <w:szCs w:val="16"/>
        <w:lang w:val="pt-PT"/>
      </w:rPr>
      <w:t xml:space="preserve">. </w:t>
    </w:r>
    <w:r>
      <w:rPr>
        <w:rFonts w:ascii="Calibri Light" w:hAnsi="Calibri Light" w:cs="Calibri Light"/>
        <w:color w:val="3E4562"/>
        <w:szCs w:val="16"/>
        <w:lang w:val="pt-PT"/>
      </w:rPr>
      <w:t>2650-013 Amadora</w:t>
    </w:r>
    <w:r w:rsidRPr="00022963">
      <w:rPr>
        <w:rFonts w:ascii="Calibri Light" w:hAnsi="Calibri Light" w:cs="Calibri Light"/>
        <w:color w:val="3E4562"/>
        <w:szCs w:val="16"/>
        <w:lang w:val="pt-PT"/>
      </w:rPr>
      <w:t xml:space="preserve"> </w:t>
    </w:r>
    <w:r>
      <w:rPr>
        <w:rFonts w:ascii="Calibri Light" w:hAnsi="Calibri Light" w:cs="Calibri Light"/>
        <w:color w:val="3E4562"/>
        <w:szCs w:val="16"/>
        <w:lang w:val="pt-PT"/>
      </w:rPr>
      <w:t>– correio@aunidos.pt -</w:t>
    </w:r>
    <w:r w:rsidRPr="00022963">
      <w:rPr>
        <w:rFonts w:ascii="Calibri Light" w:hAnsi="Calibri Light" w:cs="Calibri Light"/>
        <w:color w:val="3E4562"/>
        <w:szCs w:val="16"/>
        <w:lang w:val="pt-PT"/>
      </w:rPr>
      <w:t xml:space="preserve">– </w:t>
    </w:r>
    <w:proofErr w:type="spellStart"/>
    <w:r w:rsidRPr="00022963">
      <w:rPr>
        <w:rFonts w:ascii="Calibri Light" w:hAnsi="Calibri Light" w:cs="Calibri Light"/>
        <w:color w:val="3E4562"/>
        <w:szCs w:val="16"/>
        <w:lang w:val="pt-PT"/>
      </w:rPr>
      <w:t>telem</w:t>
    </w:r>
    <w:proofErr w:type="spellEnd"/>
    <w:r w:rsidRPr="00022963">
      <w:rPr>
        <w:rFonts w:ascii="Calibri Light" w:hAnsi="Calibri Light" w:cs="Calibri Light"/>
        <w:color w:val="3E4562"/>
        <w:szCs w:val="16"/>
        <w:lang w:val="pt-PT"/>
      </w:rPr>
      <w:t xml:space="preserve"> </w:t>
    </w:r>
    <w:r>
      <w:rPr>
        <w:rFonts w:ascii="Calibri Light" w:hAnsi="Calibri Light" w:cs="Calibri Light"/>
        <w:color w:val="3E4562"/>
        <w:szCs w:val="16"/>
        <w:lang w:val="pt-PT"/>
      </w:rPr>
      <w:t xml:space="preserve">937 067 728 – </w:t>
    </w:r>
    <w:proofErr w:type="spellStart"/>
    <w:r>
      <w:rPr>
        <w:rFonts w:ascii="Calibri Light" w:hAnsi="Calibri Light" w:cs="Calibri Light"/>
        <w:color w:val="3E4562"/>
        <w:szCs w:val="16"/>
        <w:lang w:val="pt-PT"/>
      </w:rPr>
      <w:t>tel</w:t>
    </w:r>
    <w:proofErr w:type="spellEnd"/>
    <w:r>
      <w:rPr>
        <w:rFonts w:ascii="Calibri Light" w:hAnsi="Calibri Light" w:cs="Calibri Light"/>
        <w:color w:val="3E4562"/>
        <w:szCs w:val="16"/>
        <w:lang w:val="pt-PT"/>
      </w:rPr>
      <w:t xml:space="preserve"> 218 268 459</w:t>
    </w:r>
  </w:p>
  <w:p w:rsidR="00D4155E" w:rsidRPr="00081F9D" w:rsidRDefault="00D4155E">
    <w:pPr>
      <w:pStyle w:val="Rodap"/>
      <w:rPr>
        <w:lang w:val="pt-PT"/>
      </w:rPr>
    </w:pPr>
    <w:r>
      <w:rPr>
        <w:lang w:val="pt-PT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2B" w:rsidRDefault="00FF662B" w:rsidP="00770DB7">
      <w:r>
        <w:separator/>
      </w:r>
    </w:p>
  </w:footnote>
  <w:footnote w:type="continuationSeparator" w:id="0">
    <w:p w:rsidR="00FF662B" w:rsidRDefault="00FF662B" w:rsidP="00770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55E" w:rsidRPr="00A75002" w:rsidRDefault="00D4155E" w:rsidP="00F1599F">
    <w:pPr>
      <w:pStyle w:val="Cabealho"/>
      <w:ind w:firstLine="720"/>
      <w:jc w:val="right"/>
      <w:rPr>
        <w:rFonts w:ascii="Calibri Light" w:hAnsi="Calibri Light" w:cstheme="minorHAnsi"/>
        <w:sz w:val="32"/>
        <w:szCs w:val="32"/>
        <w:lang w:val="pt-PT"/>
      </w:rPr>
    </w:pPr>
    <w:r>
      <w:rPr>
        <w:rFonts w:ascii="Calibri Light" w:hAnsi="Calibri Light" w:cstheme="minorHAnsi"/>
        <w:noProof/>
        <w:sz w:val="32"/>
        <w:szCs w:val="32"/>
        <w:lang w:val="pt-PT" w:eastAsia="pt-PT"/>
      </w:rPr>
      <w:drawing>
        <wp:inline distT="0" distB="0" distL="0" distR="0">
          <wp:extent cx="704155" cy="57150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dos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420" cy="575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155E" w:rsidRPr="00770DB7" w:rsidRDefault="00D4155E">
    <w:pPr>
      <w:pStyle w:val="Cabealho"/>
      <w:rPr>
        <w:lang w:val="pt-PT"/>
      </w:rPr>
    </w:pPr>
  </w:p>
  <w:p w:rsidR="00D4155E" w:rsidRPr="00770DB7" w:rsidRDefault="00D4155E">
    <w:pPr>
      <w:pStyle w:val="Cabealho"/>
      <w:rPr>
        <w:lang w:val="pt-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233"/>
    <w:multiLevelType w:val="hybridMultilevel"/>
    <w:tmpl w:val="62AAA85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37E7A"/>
    <w:multiLevelType w:val="hybridMultilevel"/>
    <w:tmpl w:val="DF3484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B7"/>
    <w:rsid w:val="00011F86"/>
    <w:rsid w:val="00016814"/>
    <w:rsid w:val="00033314"/>
    <w:rsid w:val="0003410B"/>
    <w:rsid w:val="00037B5B"/>
    <w:rsid w:val="00042A9F"/>
    <w:rsid w:val="00050532"/>
    <w:rsid w:val="00050D47"/>
    <w:rsid w:val="00076BDB"/>
    <w:rsid w:val="00081F9D"/>
    <w:rsid w:val="00097588"/>
    <w:rsid w:val="000A1FA2"/>
    <w:rsid w:val="000A2240"/>
    <w:rsid w:val="000A4900"/>
    <w:rsid w:val="000A5A63"/>
    <w:rsid w:val="000A6B33"/>
    <w:rsid w:val="000B1B71"/>
    <w:rsid w:val="000B32A6"/>
    <w:rsid w:val="000C18C3"/>
    <w:rsid w:val="000C1918"/>
    <w:rsid w:val="000D5CD3"/>
    <w:rsid w:val="000E3839"/>
    <w:rsid w:val="000E7C29"/>
    <w:rsid w:val="000F3F76"/>
    <w:rsid w:val="000F5168"/>
    <w:rsid w:val="00103B72"/>
    <w:rsid w:val="0010651B"/>
    <w:rsid w:val="0011013A"/>
    <w:rsid w:val="00110361"/>
    <w:rsid w:val="00112033"/>
    <w:rsid w:val="00124D1E"/>
    <w:rsid w:val="00133A67"/>
    <w:rsid w:val="0014623B"/>
    <w:rsid w:val="001478EE"/>
    <w:rsid w:val="001619BA"/>
    <w:rsid w:val="00162A4E"/>
    <w:rsid w:val="00165523"/>
    <w:rsid w:val="0019056C"/>
    <w:rsid w:val="00191345"/>
    <w:rsid w:val="00195C50"/>
    <w:rsid w:val="001A732E"/>
    <w:rsid w:val="001B45F6"/>
    <w:rsid w:val="001C568B"/>
    <w:rsid w:val="001D4919"/>
    <w:rsid w:val="001D6931"/>
    <w:rsid w:val="001E31AB"/>
    <w:rsid w:val="001F1E87"/>
    <w:rsid w:val="001F39E0"/>
    <w:rsid w:val="001F5BB5"/>
    <w:rsid w:val="00217130"/>
    <w:rsid w:val="002236E6"/>
    <w:rsid w:val="00237FD7"/>
    <w:rsid w:val="002501FB"/>
    <w:rsid w:val="00257D49"/>
    <w:rsid w:val="00264D71"/>
    <w:rsid w:val="002A069F"/>
    <w:rsid w:val="002C03F5"/>
    <w:rsid w:val="002C4F15"/>
    <w:rsid w:val="002C57AD"/>
    <w:rsid w:val="002C7466"/>
    <w:rsid w:val="002D1E97"/>
    <w:rsid w:val="002E1934"/>
    <w:rsid w:val="002E3D11"/>
    <w:rsid w:val="002F3EB1"/>
    <w:rsid w:val="00302447"/>
    <w:rsid w:val="003042E1"/>
    <w:rsid w:val="003063D8"/>
    <w:rsid w:val="00306E0E"/>
    <w:rsid w:val="003132B1"/>
    <w:rsid w:val="003141E3"/>
    <w:rsid w:val="00326784"/>
    <w:rsid w:val="00331677"/>
    <w:rsid w:val="003359D2"/>
    <w:rsid w:val="003364C6"/>
    <w:rsid w:val="00355378"/>
    <w:rsid w:val="00356DC5"/>
    <w:rsid w:val="0036753A"/>
    <w:rsid w:val="003734C5"/>
    <w:rsid w:val="003A2353"/>
    <w:rsid w:val="003A41F1"/>
    <w:rsid w:val="003A4946"/>
    <w:rsid w:val="003B298A"/>
    <w:rsid w:val="003B4994"/>
    <w:rsid w:val="003C451E"/>
    <w:rsid w:val="003D5385"/>
    <w:rsid w:val="003E71DE"/>
    <w:rsid w:val="003F361A"/>
    <w:rsid w:val="00400B55"/>
    <w:rsid w:val="00421E25"/>
    <w:rsid w:val="00425278"/>
    <w:rsid w:val="00437187"/>
    <w:rsid w:val="00442B64"/>
    <w:rsid w:val="004551B5"/>
    <w:rsid w:val="00455F48"/>
    <w:rsid w:val="00457A50"/>
    <w:rsid w:val="0046715F"/>
    <w:rsid w:val="00472A3D"/>
    <w:rsid w:val="004734AB"/>
    <w:rsid w:val="004800A7"/>
    <w:rsid w:val="00493B08"/>
    <w:rsid w:val="004948FE"/>
    <w:rsid w:val="00494C47"/>
    <w:rsid w:val="004A0A37"/>
    <w:rsid w:val="004A77AC"/>
    <w:rsid w:val="004C77C5"/>
    <w:rsid w:val="004D2BA8"/>
    <w:rsid w:val="004D6B26"/>
    <w:rsid w:val="004E7A7D"/>
    <w:rsid w:val="004F72C3"/>
    <w:rsid w:val="00512DBF"/>
    <w:rsid w:val="005221F3"/>
    <w:rsid w:val="0052387E"/>
    <w:rsid w:val="00526F38"/>
    <w:rsid w:val="0053203B"/>
    <w:rsid w:val="005328DC"/>
    <w:rsid w:val="00550C97"/>
    <w:rsid w:val="00565DF4"/>
    <w:rsid w:val="005922FF"/>
    <w:rsid w:val="00597648"/>
    <w:rsid w:val="005A706E"/>
    <w:rsid w:val="005B089D"/>
    <w:rsid w:val="005B1991"/>
    <w:rsid w:val="005C4C10"/>
    <w:rsid w:val="005D4E89"/>
    <w:rsid w:val="005D7C4D"/>
    <w:rsid w:val="005E0EF5"/>
    <w:rsid w:val="0061318B"/>
    <w:rsid w:val="006211C2"/>
    <w:rsid w:val="006319F4"/>
    <w:rsid w:val="006453A2"/>
    <w:rsid w:val="00657965"/>
    <w:rsid w:val="00662C3C"/>
    <w:rsid w:val="006635B3"/>
    <w:rsid w:val="00680210"/>
    <w:rsid w:val="006849C2"/>
    <w:rsid w:val="0068599D"/>
    <w:rsid w:val="006A16A0"/>
    <w:rsid w:val="006B5B04"/>
    <w:rsid w:val="006B704B"/>
    <w:rsid w:val="006C4C4D"/>
    <w:rsid w:val="006C526C"/>
    <w:rsid w:val="006E15A1"/>
    <w:rsid w:val="006E15C7"/>
    <w:rsid w:val="006E3F17"/>
    <w:rsid w:val="006E7975"/>
    <w:rsid w:val="006F1249"/>
    <w:rsid w:val="006F41EB"/>
    <w:rsid w:val="006F5A36"/>
    <w:rsid w:val="006F6620"/>
    <w:rsid w:val="0070069E"/>
    <w:rsid w:val="00700AF8"/>
    <w:rsid w:val="00703B5C"/>
    <w:rsid w:val="00716B6C"/>
    <w:rsid w:val="00722E56"/>
    <w:rsid w:val="0074579D"/>
    <w:rsid w:val="00746DDC"/>
    <w:rsid w:val="00747580"/>
    <w:rsid w:val="0076070F"/>
    <w:rsid w:val="007617DB"/>
    <w:rsid w:val="00770DB7"/>
    <w:rsid w:val="00773E06"/>
    <w:rsid w:val="00773F29"/>
    <w:rsid w:val="00781438"/>
    <w:rsid w:val="00785FE5"/>
    <w:rsid w:val="00786D03"/>
    <w:rsid w:val="00791174"/>
    <w:rsid w:val="00794ACE"/>
    <w:rsid w:val="007A7265"/>
    <w:rsid w:val="007B730B"/>
    <w:rsid w:val="007C3D59"/>
    <w:rsid w:val="007C5CF1"/>
    <w:rsid w:val="007D2C18"/>
    <w:rsid w:val="007E6762"/>
    <w:rsid w:val="00812BE5"/>
    <w:rsid w:val="00814D84"/>
    <w:rsid w:val="00831E6B"/>
    <w:rsid w:val="00837381"/>
    <w:rsid w:val="00837B23"/>
    <w:rsid w:val="0084478E"/>
    <w:rsid w:val="00850BF1"/>
    <w:rsid w:val="00851D9F"/>
    <w:rsid w:val="00855761"/>
    <w:rsid w:val="00857C48"/>
    <w:rsid w:val="00861A04"/>
    <w:rsid w:val="0087536E"/>
    <w:rsid w:val="008869CC"/>
    <w:rsid w:val="008A1C32"/>
    <w:rsid w:val="008A4FC7"/>
    <w:rsid w:val="008A744C"/>
    <w:rsid w:val="008D673F"/>
    <w:rsid w:val="008E54F0"/>
    <w:rsid w:val="00902AB9"/>
    <w:rsid w:val="00912A68"/>
    <w:rsid w:val="0091599E"/>
    <w:rsid w:val="009168F0"/>
    <w:rsid w:val="009332EE"/>
    <w:rsid w:val="00937A3B"/>
    <w:rsid w:val="00937DCC"/>
    <w:rsid w:val="00943885"/>
    <w:rsid w:val="009443C3"/>
    <w:rsid w:val="009455D0"/>
    <w:rsid w:val="0095032E"/>
    <w:rsid w:val="0095122F"/>
    <w:rsid w:val="00954B7F"/>
    <w:rsid w:val="00956A9A"/>
    <w:rsid w:val="00964E6D"/>
    <w:rsid w:val="009724FF"/>
    <w:rsid w:val="00974BFC"/>
    <w:rsid w:val="009754BA"/>
    <w:rsid w:val="00975D31"/>
    <w:rsid w:val="00990DD8"/>
    <w:rsid w:val="009A57C7"/>
    <w:rsid w:val="009C1E71"/>
    <w:rsid w:val="009D1D32"/>
    <w:rsid w:val="009D2A49"/>
    <w:rsid w:val="009D4B3E"/>
    <w:rsid w:val="009E0DAE"/>
    <w:rsid w:val="009E552E"/>
    <w:rsid w:val="009F00D8"/>
    <w:rsid w:val="009F0269"/>
    <w:rsid w:val="009F1591"/>
    <w:rsid w:val="009F3A02"/>
    <w:rsid w:val="00A0592A"/>
    <w:rsid w:val="00A321C5"/>
    <w:rsid w:val="00A32232"/>
    <w:rsid w:val="00A37157"/>
    <w:rsid w:val="00A37E50"/>
    <w:rsid w:val="00A47D6F"/>
    <w:rsid w:val="00A5055A"/>
    <w:rsid w:val="00A55A05"/>
    <w:rsid w:val="00A57848"/>
    <w:rsid w:val="00A65C88"/>
    <w:rsid w:val="00A72C0C"/>
    <w:rsid w:val="00A74149"/>
    <w:rsid w:val="00A75002"/>
    <w:rsid w:val="00A75A30"/>
    <w:rsid w:val="00A8362F"/>
    <w:rsid w:val="00A86B54"/>
    <w:rsid w:val="00A91D7F"/>
    <w:rsid w:val="00A97779"/>
    <w:rsid w:val="00AA2E3C"/>
    <w:rsid w:val="00AC4EAC"/>
    <w:rsid w:val="00AC59AB"/>
    <w:rsid w:val="00AD2390"/>
    <w:rsid w:val="00AD33B9"/>
    <w:rsid w:val="00AF2500"/>
    <w:rsid w:val="00AF4B07"/>
    <w:rsid w:val="00AF54DD"/>
    <w:rsid w:val="00AF793D"/>
    <w:rsid w:val="00B15B24"/>
    <w:rsid w:val="00B219D0"/>
    <w:rsid w:val="00B23BCF"/>
    <w:rsid w:val="00B3081F"/>
    <w:rsid w:val="00B33A7E"/>
    <w:rsid w:val="00B33C9D"/>
    <w:rsid w:val="00B359A3"/>
    <w:rsid w:val="00B36803"/>
    <w:rsid w:val="00B4018E"/>
    <w:rsid w:val="00B462D6"/>
    <w:rsid w:val="00B56DEB"/>
    <w:rsid w:val="00B60788"/>
    <w:rsid w:val="00B624AC"/>
    <w:rsid w:val="00B63833"/>
    <w:rsid w:val="00B65EB9"/>
    <w:rsid w:val="00B71689"/>
    <w:rsid w:val="00B71EC7"/>
    <w:rsid w:val="00B8167E"/>
    <w:rsid w:val="00B911AE"/>
    <w:rsid w:val="00B934E3"/>
    <w:rsid w:val="00BA2023"/>
    <w:rsid w:val="00BA5D57"/>
    <w:rsid w:val="00BA64EF"/>
    <w:rsid w:val="00BB0755"/>
    <w:rsid w:val="00BB099E"/>
    <w:rsid w:val="00BB1B8C"/>
    <w:rsid w:val="00BB4D98"/>
    <w:rsid w:val="00BC0218"/>
    <w:rsid w:val="00BD3FC4"/>
    <w:rsid w:val="00BD4FD0"/>
    <w:rsid w:val="00BF3F24"/>
    <w:rsid w:val="00C01130"/>
    <w:rsid w:val="00C036CE"/>
    <w:rsid w:val="00C07052"/>
    <w:rsid w:val="00C07323"/>
    <w:rsid w:val="00C07A11"/>
    <w:rsid w:val="00C23293"/>
    <w:rsid w:val="00C50DE3"/>
    <w:rsid w:val="00C558F7"/>
    <w:rsid w:val="00C603AE"/>
    <w:rsid w:val="00C62FD7"/>
    <w:rsid w:val="00C76B48"/>
    <w:rsid w:val="00C84151"/>
    <w:rsid w:val="00C978A8"/>
    <w:rsid w:val="00CA4FB0"/>
    <w:rsid w:val="00CA63DD"/>
    <w:rsid w:val="00CA7191"/>
    <w:rsid w:val="00CA71F5"/>
    <w:rsid w:val="00CB1EB1"/>
    <w:rsid w:val="00CC0AA5"/>
    <w:rsid w:val="00CD3F39"/>
    <w:rsid w:val="00CD6C74"/>
    <w:rsid w:val="00CE43D6"/>
    <w:rsid w:val="00CE61BA"/>
    <w:rsid w:val="00CE7345"/>
    <w:rsid w:val="00CF1E88"/>
    <w:rsid w:val="00D073D5"/>
    <w:rsid w:val="00D12BA7"/>
    <w:rsid w:val="00D17CC2"/>
    <w:rsid w:val="00D235D0"/>
    <w:rsid w:val="00D24C50"/>
    <w:rsid w:val="00D30B16"/>
    <w:rsid w:val="00D32FEF"/>
    <w:rsid w:val="00D3590D"/>
    <w:rsid w:val="00D35E98"/>
    <w:rsid w:val="00D4155E"/>
    <w:rsid w:val="00D43EE9"/>
    <w:rsid w:val="00D54061"/>
    <w:rsid w:val="00D75ADE"/>
    <w:rsid w:val="00D83385"/>
    <w:rsid w:val="00D90F80"/>
    <w:rsid w:val="00D92720"/>
    <w:rsid w:val="00DA5C73"/>
    <w:rsid w:val="00DD0590"/>
    <w:rsid w:val="00DD7C84"/>
    <w:rsid w:val="00E05A20"/>
    <w:rsid w:val="00E106B7"/>
    <w:rsid w:val="00E161AD"/>
    <w:rsid w:val="00E20036"/>
    <w:rsid w:val="00E26BEF"/>
    <w:rsid w:val="00E27A7D"/>
    <w:rsid w:val="00E34533"/>
    <w:rsid w:val="00E406CF"/>
    <w:rsid w:val="00E44893"/>
    <w:rsid w:val="00E44BA5"/>
    <w:rsid w:val="00E66104"/>
    <w:rsid w:val="00E72C3D"/>
    <w:rsid w:val="00E868EA"/>
    <w:rsid w:val="00E91D9D"/>
    <w:rsid w:val="00E94B2C"/>
    <w:rsid w:val="00EA2B63"/>
    <w:rsid w:val="00EB3AA9"/>
    <w:rsid w:val="00EB3DE5"/>
    <w:rsid w:val="00EC2295"/>
    <w:rsid w:val="00EC32FE"/>
    <w:rsid w:val="00EC4965"/>
    <w:rsid w:val="00EF3820"/>
    <w:rsid w:val="00EF4FA1"/>
    <w:rsid w:val="00EF7389"/>
    <w:rsid w:val="00EF7EF9"/>
    <w:rsid w:val="00F1599F"/>
    <w:rsid w:val="00F17DB7"/>
    <w:rsid w:val="00F23F8D"/>
    <w:rsid w:val="00F3261C"/>
    <w:rsid w:val="00F44D0D"/>
    <w:rsid w:val="00F4677C"/>
    <w:rsid w:val="00F74838"/>
    <w:rsid w:val="00F748C5"/>
    <w:rsid w:val="00F83C6A"/>
    <w:rsid w:val="00F87402"/>
    <w:rsid w:val="00FA21E3"/>
    <w:rsid w:val="00FB3CC0"/>
    <w:rsid w:val="00FB689A"/>
    <w:rsid w:val="00FC2993"/>
    <w:rsid w:val="00FC5E6C"/>
    <w:rsid w:val="00FD547E"/>
    <w:rsid w:val="00FF17FB"/>
    <w:rsid w:val="00FF662B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val="en-US" w:eastAsia="ko-KR"/>
    </w:rPr>
  </w:style>
  <w:style w:type="paragraph" w:styleId="Cabealho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Cabealho2">
    <w:name w:val="heading 2"/>
    <w:basedOn w:val="Normal"/>
    <w:next w:val="Normal"/>
    <w:link w:val="Cabealho2Carcter"/>
    <w:qFormat/>
    <w:rsid w:val="0068599D"/>
    <w:pPr>
      <w:outlineLvl w:val="1"/>
    </w:pPr>
    <w:rPr>
      <w:b/>
    </w:rPr>
  </w:style>
  <w:style w:type="paragraph" w:styleId="Cabealho3">
    <w:name w:val="heading 3"/>
    <w:basedOn w:val="Text"/>
    <w:next w:val="Normal"/>
    <w:link w:val="Cabealho3Carcte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Cabealho4">
    <w:name w:val="heading 4"/>
    <w:basedOn w:val="Cabealho2"/>
    <w:next w:val="Normal"/>
    <w:qFormat/>
    <w:rsid w:val="00217130"/>
    <w:pPr>
      <w:spacing w:before="160"/>
      <w:jc w:val="center"/>
      <w:outlineLvl w:val="3"/>
    </w:pPr>
    <w:rPr>
      <w:b w:val="0"/>
    </w:rPr>
  </w:style>
  <w:style w:type="paragraph" w:styleId="Cabealho5">
    <w:name w:val="heading 5"/>
    <w:basedOn w:val="Normal"/>
    <w:next w:val="Normal"/>
    <w:qFormat/>
    <w:rsid w:val="0068599D"/>
    <w:pPr>
      <w:spacing w:before="60"/>
      <w:outlineLvl w:val="4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link w:val="Cabealho2"/>
    <w:rsid w:val="0068599D"/>
    <w:rPr>
      <w:rFonts w:ascii="Tahoma" w:eastAsia="Batang" w:hAnsi="Tahoma"/>
      <w:b/>
      <w:sz w:val="16"/>
      <w:szCs w:val="24"/>
      <w:lang w:val="en-US" w:eastAsia="ko-KR" w:bidi="ar-SA"/>
    </w:rPr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Cabealho3Carcter">
    <w:name w:val="Cabeçalho 3 Carácter"/>
    <w:link w:val="Cabealho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Textodebalo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styleId="Cabealho">
    <w:name w:val="header"/>
    <w:basedOn w:val="Normal"/>
    <w:link w:val="CabealhoCarcter"/>
    <w:uiPriority w:val="99"/>
    <w:rsid w:val="00770DB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70DB7"/>
    <w:rPr>
      <w:rFonts w:ascii="Tahoma" w:hAnsi="Tahoma"/>
      <w:sz w:val="16"/>
      <w:szCs w:val="24"/>
      <w:lang w:val="en-US" w:eastAsia="ko-KR"/>
    </w:rPr>
  </w:style>
  <w:style w:type="paragraph" w:styleId="Rodap">
    <w:name w:val="footer"/>
    <w:basedOn w:val="Normal"/>
    <w:link w:val="RodapCarcter"/>
    <w:uiPriority w:val="99"/>
    <w:rsid w:val="00770DB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uiPriority w:val="99"/>
    <w:rsid w:val="00770DB7"/>
    <w:rPr>
      <w:rFonts w:ascii="Tahoma" w:hAnsi="Tahoma"/>
      <w:sz w:val="16"/>
      <w:szCs w:val="24"/>
      <w:lang w:val="en-US" w:eastAsia="ko-KR"/>
    </w:rPr>
  </w:style>
  <w:style w:type="table" w:styleId="Tabelacomgrelha">
    <w:name w:val="Table Grid"/>
    <w:basedOn w:val="Tabelanormal"/>
    <w:rsid w:val="00A75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rsid w:val="00857C4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2B63"/>
    <w:pPr>
      <w:ind w:left="720"/>
      <w:contextualSpacing/>
    </w:pPr>
  </w:style>
  <w:style w:type="character" w:styleId="nfase">
    <w:name w:val="Emphasis"/>
    <w:basedOn w:val="Tipodeletrapredefinidodopargrafo"/>
    <w:qFormat/>
    <w:rsid w:val="00E448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val="en-US" w:eastAsia="ko-KR"/>
    </w:rPr>
  </w:style>
  <w:style w:type="paragraph" w:styleId="Cabealho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Cabealho2">
    <w:name w:val="heading 2"/>
    <w:basedOn w:val="Normal"/>
    <w:next w:val="Normal"/>
    <w:link w:val="Cabealho2Carcter"/>
    <w:qFormat/>
    <w:rsid w:val="0068599D"/>
    <w:pPr>
      <w:outlineLvl w:val="1"/>
    </w:pPr>
    <w:rPr>
      <w:b/>
    </w:rPr>
  </w:style>
  <w:style w:type="paragraph" w:styleId="Cabealho3">
    <w:name w:val="heading 3"/>
    <w:basedOn w:val="Text"/>
    <w:next w:val="Normal"/>
    <w:link w:val="Cabealho3Carcte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Cabealho4">
    <w:name w:val="heading 4"/>
    <w:basedOn w:val="Cabealho2"/>
    <w:next w:val="Normal"/>
    <w:qFormat/>
    <w:rsid w:val="00217130"/>
    <w:pPr>
      <w:spacing w:before="160"/>
      <w:jc w:val="center"/>
      <w:outlineLvl w:val="3"/>
    </w:pPr>
    <w:rPr>
      <w:b w:val="0"/>
    </w:rPr>
  </w:style>
  <w:style w:type="paragraph" w:styleId="Cabealho5">
    <w:name w:val="heading 5"/>
    <w:basedOn w:val="Normal"/>
    <w:next w:val="Normal"/>
    <w:qFormat/>
    <w:rsid w:val="0068599D"/>
    <w:pPr>
      <w:spacing w:before="60"/>
      <w:outlineLvl w:val="4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link w:val="Cabealho2"/>
    <w:rsid w:val="0068599D"/>
    <w:rPr>
      <w:rFonts w:ascii="Tahoma" w:eastAsia="Batang" w:hAnsi="Tahoma"/>
      <w:b/>
      <w:sz w:val="16"/>
      <w:szCs w:val="24"/>
      <w:lang w:val="en-US" w:eastAsia="ko-KR" w:bidi="ar-SA"/>
    </w:rPr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Cabealho3Carcter">
    <w:name w:val="Cabeçalho 3 Carácter"/>
    <w:link w:val="Cabealho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Textodebalo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styleId="Cabealho">
    <w:name w:val="header"/>
    <w:basedOn w:val="Normal"/>
    <w:link w:val="CabealhoCarcter"/>
    <w:uiPriority w:val="99"/>
    <w:rsid w:val="00770DB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770DB7"/>
    <w:rPr>
      <w:rFonts w:ascii="Tahoma" w:hAnsi="Tahoma"/>
      <w:sz w:val="16"/>
      <w:szCs w:val="24"/>
      <w:lang w:val="en-US" w:eastAsia="ko-KR"/>
    </w:rPr>
  </w:style>
  <w:style w:type="paragraph" w:styleId="Rodap">
    <w:name w:val="footer"/>
    <w:basedOn w:val="Normal"/>
    <w:link w:val="RodapCarcter"/>
    <w:uiPriority w:val="99"/>
    <w:rsid w:val="00770DB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uiPriority w:val="99"/>
    <w:rsid w:val="00770DB7"/>
    <w:rPr>
      <w:rFonts w:ascii="Tahoma" w:hAnsi="Tahoma"/>
      <w:sz w:val="16"/>
      <w:szCs w:val="24"/>
      <w:lang w:val="en-US" w:eastAsia="ko-KR"/>
    </w:rPr>
  </w:style>
  <w:style w:type="table" w:styleId="Tabelacomgrelha">
    <w:name w:val="Table Grid"/>
    <w:basedOn w:val="Tabelanormal"/>
    <w:rsid w:val="00A75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rsid w:val="00857C4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2B63"/>
    <w:pPr>
      <w:ind w:left="720"/>
      <w:contextualSpacing/>
    </w:pPr>
  </w:style>
  <w:style w:type="character" w:styleId="nfase">
    <w:name w:val="Emphasis"/>
    <w:basedOn w:val="Tipodeletrapredefinidodopargrafo"/>
    <w:qFormat/>
    <w:rsid w:val="00E448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ge%20Portable\AppData\Roaming\Microsoft\Templates\Health%20history%20questionnai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1CF6A-645C-4E95-A7B8-90846F45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 history questionnaire</Template>
  <TotalTime>129</TotalTime>
  <Pages>3</Pages>
  <Words>610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Portable</dc:creator>
  <cp:lastModifiedBy>Isabel Santos</cp:lastModifiedBy>
  <cp:revision>27</cp:revision>
  <cp:lastPrinted>2020-01-14T11:48:00Z</cp:lastPrinted>
  <dcterms:created xsi:type="dcterms:W3CDTF">2017-02-21T12:53:00Z</dcterms:created>
  <dcterms:modified xsi:type="dcterms:W3CDTF">2020-07-07T08:52:00Z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TC010266941033</vt:lpwstr>
  </property>
</Properties>
</file>